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ABB39B" w14:textId="77777777" w:rsidR="000927CE" w:rsidRPr="00CD7F96" w:rsidRDefault="000E6D83" w:rsidP="002714B8">
      <w:pPr>
        <w:spacing w:before="0" w:after="1720"/>
        <w:jc w:val="right"/>
        <w:rPr>
          <w:rFonts w:asciiTheme="majorHAnsi" w:hAnsiTheme="majorHAnsi"/>
          <w:b/>
          <w:bCs/>
          <w:color w:val="1A3050"/>
          <w:sz w:val="56"/>
          <w:szCs w:val="56"/>
          <w:lang w:val="en-GB"/>
        </w:rPr>
      </w:pPr>
      <w:r w:rsidRPr="00CD7F96">
        <w:rPr>
          <w:rFonts w:asciiTheme="majorHAnsi" w:hAnsiTheme="majorHAnsi"/>
          <w:b/>
          <w:bCs/>
          <w:color w:val="1A3050"/>
          <w:sz w:val="56"/>
          <w:szCs w:val="56"/>
          <w:lang w:val="en-GB"/>
        </w:rPr>
        <w:t>2020</w:t>
      </w:r>
    </w:p>
    <w:p w14:paraId="20AD4873" w14:textId="08E59DFE" w:rsidR="002446D8" w:rsidRPr="00CD7F96" w:rsidRDefault="005201C6" w:rsidP="002446D8">
      <w:pPr>
        <w:pStyle w:val="RubrikBl1"/>
        <w:spacing w:after="120"/>
        <w:rPr>
          <w:lang w:val="en-GB"/>
        </w:rPr>
      </w:pPr>
      <w:sdt>
        <w:sdtPr>
          <w:id w:val="-331992128"/>
          <w:placeholder>
            <w:docPart w:val="FF2B8310FDE34507A19227649F5FB578"/>
          </w:placeholder>
          <w:temporary/>
          <w:showingPlcHdr/>
        </w:sdtPr>
        <w:sdtEndPr/>
        <w:sdtContent>
          <w:r w:rsidR="002446D8" w:rsidRPr="00CD7F96">
            <w:rPr>
              <w:rStyle w:val="Platshllartext"/>
              <w:color w:val="1A3050"/>
              <w:lang w:val="en-GB"/>
            </w:rPr>
            <w:t>Ange titel</w:t>
          </w:r>
        </w:sdtContent>
      </w:sdt>
    </w:p>
    <w:sdt>
      <w:sdtPr>
        <w:rPr>
          <w:rFonts w:asciiTheme="majorHAnsi" w:hAnsiTheme="majorHAnsi"/>
          <w:b/>
          <w:bCs/>
          <w:color w:val="1A3050"/>
          <w:sz w:val="32"/>
          <w:szCs w:val="32"/>
          <w:lang w:val="en-US"/>
        </w:rPr>
        <w:id w:val="-762841626"/>
        <w:placeholder>
          <w:docPart w:val="BDA89DDC9C8847019A964DD57C23F1DD"/>
        </w:placeholder>
        <w:temporary/>
        <w:showingPlcHdr/>
      </w:sdtPr>
      <w:sdtEndPr/>
      <w:sdtContent>
        <w:p w14:paraId="5B17B3C8" w14:textId="6C5571F0" w:rsidR="002446D8" w:rsidRPr="001F2642" w:rsidRDefault="001F2642" w:rsidP="001F2642">
          <w:pPr>
            <w:framePr w:w="10115" w:h="544" w:hRule="exact" w:hSpace="142" w:wrap="around" w:vAnchor="page" w:hAnchor="page" w:x="903" w:y="6431" w:anchorLock="1"/>
            <w:rPr>
              <w:rFonts w:asciiTheme="majorHAnsi" w:hAnsiTheme="majorHAnsi"/>
              <w:b/>
              <w:bCs/>
              <w:color w:val="1A3050"/>
              <w:sz w:val="32"/>
              <w:szCs w:val="32"/>
              <w:lang w:val="en-US"/>
            </w:rPr>
          </w:pPr>
          <w:r w:rsidRPr="001F2642">
            <w:rPr>
              <w:rStyle w:val="Platshllartext"/>
              <w:rFonts w:asciiTheme="majorHAnsi" w:hAnsiTheme="majorHAnsi"/>
              <w:b/>
              <w:bCs/>
              <w:color w:val="142638"/>
              <w:sz w:val="32"/>
              <w:szCs w:val="32"/>
              <w:lang w:val="en-US"/>
            </w:rPr>
            <w:t>Click or tap here to enter text.</w:t>
          </w:r>
        </w:p>
      </w:sdtContent>
    </w:sdt>
    <w:sdt>
      <w:sdtPr>
        <w:id w:val="703606153"/>
        <w:placeholder>
          <w:docPart w:val="8B8DADB1FA8C40CC99BB4A87E446C5DB"/>
        </w:placeholder>
        <w:temporary/>
        <w:showingPlcHdr/>
      </w:sdtPr>
      <w:sdtEndPr/>
      <w:sdtContent>
        <w:p w14:paraId="05F3A96F" w14:textId="11A0B7F9" w:rsidR="002446D8" w:rsidRPr="002446D8" w:rsidRDefault="002446D8" w:rsidP="003D5DEF">
          <w:pPr>
            <w:framePr w:w="10178" w:h="8579" w:hRule="exact" w:hSpace="142" w:wrap="around" w:vAnchor="page" w:hAnchor="page" w:x="897" w:y="7202" w:anchorLock="1"/>
          </w:pPr>
          <w:r>
            <w:rPr>
              <w:rStyle w:val="Platshllartext"/>
            </w:rPr>
            <w:t>Under fliken Infoga välj bild och ladda upp</w:t>
          </w:r>
        </w:p>
      </w:sdtContent>
    </w:sdt>
    <w:p w14:paraId="74F5A182" w14:textId="77777777" w:rsidR="002446D8" w:rsidRPr="00967FD7" w:rsidRDefault="002446D8" w:rsidP="007A0FB2">
      <w:pPr>
        <w:rPr>
          <w:color w:val="FFFFFF" w:themeColor="background1"/>
        </w:rPr>
      </w:pPr>
    </w:p>
    <w:p w14:paraId="3989D70B" w14:textId="77777777" w:rsidR="002446D8" w:rsidRPr="00967FD7" w:rsidRDefault="002446D8">
      <w:pPr>
        <w:rPr>
          <w:color w:val="FFFFFF" w:themeColor="background1"/>
        </w:rPr>
        <w:sectPr w:rsidR="002446D8" w:rsidRPr="00967FD7" w:rsidSect="002446D8">
          <w:headerReference w:type="first" r:id="rId8"/>
          <w:pgSz w:w="11906" w:h="16838"/>
          <w:pgMar w:top="680" w:right="902" w:bottom="624" w:left="907" w:header="397" w:footer="709" w:gutter="0"/>
          <w:cols w:space="708"/>
          <w:titlePg/>
          <w:docGrid w:linePitch="360"/>
        </w:sectPr>
      </w:pPr>
    </w:p>
    <w:p w14:paraId="001A5EAA" w14:textId="7B9FADAB" w:rsidR="002446D8" w:rsidRPr="00967FD7" w:rsidRDefault="00E87FFC" w:rsidP="003959EE">
      <w:pPr>
        <w:pStyle w:val="CitatBl"/>
        <w:rPr>
          <w:color w:val="FFFFFF" w:themeColor="background1"/>
        </w:rPr>
      </w:pPr>
      <w:r w:rsidRPr="00967FD7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3360" behindDoc="0" locked="1" layoutInCell="1" allowOverlap="1" wp14:anchorId="37D661CC" wp14:editId="3ABA10C6">
                <wp:simplePos x="0" y="0"/>
                <wp:positionH relativeFrom="column">
                  <wp:posOffset>5922010</wp:posOffset>
                </wp:positionH>
                <wp:positionV relativeFrom="page">
                  <wp:posOffset>4578350</wp:posOffset>
                </wp:positionV>
                <wp:extent cx="305435" cy="2282190"/>
                <wp:effectExtent l="0" t="0" r="0" b="76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435" cy="228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1B3FC" w14:textId="77777777" w:rsidR="00E87FFC" w:rsidRPr="007E5F2B" w:rsidRDefault="00E87FFC" w:rsidP="00E87FFC">
                            <w:pPr>
                              <w:spacing w:before="0"/>
                              <w:ind w:left="1304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E5F2B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Foto: Namn Efternamn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661CC" id="Rectangle 1" o:spid="_x0000_s1026" style="position:absolute;margin-left:466.3pt;margin-top:360.5pt;width:24.05pt;height:179.7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" filled="f" stroked="f" strokeweight="1pt">
                <v:textbox style="layout-flow:vertical;mso-layout-flow-alt:bottom-to-top" inset="0,0,0,0">
                  <w:txbxContent>
                    <w:p w14:paraId="6221B3FC" w14:textId="77777777" w:rsidR="00E87FFC" w:rsidRPr="007E5F2B" w:rsidRDefault="00E87FFC" w:rsidP="00E87FFC">
                      <w:pPr>
                        <w:spacing w:before="0"/>
                        <w:ind w:left="1304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E5F2B">
                        <w:rPr>
                          <w:color w:val="000000" w:themeColor="text1"/>
                          <w:sz w:val="12"/>
                          <w:szCs w:val="12"/>
                        </w:rPr>
                        <w:t>Foto: Namn Efternamn</w:t>
                      </w:r>
                    </w:p>
                  </w:txbxContent>
                </v:textbox>
                <w10:wrap anchory="page"/>
                <w10:anchorlock/>
              </v:rect>
            </w:pict>
          </mc:Fallback>
        </mc:AlternateContent>
      </w:r>
      <w:r w:rsidR="002446D8" w:rsidRPr="00967FD7">
        <w:rPr>
          <w:color w:val="FFFFFF" w:themeColor="background1"/>
        </w:rPr>
        <w:br w:type="page"/>
      </w:r>
    </w:p>
    <w:p w14:paraId="5C7D52C8" w14:textId="174B531A" w:rsidR="007A0FB2" w:rsidRPr="001B787E" w:rsidRDefault="006426FD" w:rsidP="006426FD">
      <w:pPr>
        <w:spacing w:after="600"/>
        <w:rPr>
          <w:rFonts w:asciiTheme="majorHAnsi" w:hAnsiTheme="majorHAnsi"/>
          <w:b/>
          <w:bCs/>
          <w:color w:val="1A3050"/>
          <w:sz w:val="60"/>
          <w:szCs w:val="60"/>
          <w:lang w:val="en-GB"/>
        </w:rPr>
      </w:pPr>
      <w:r w:rsidRPr="001B787E">
        <w:rPr>
          <w:rFonts w:asciiTheme="majorHAnsi" w:hAnsiTheme="majorHAnsi"/>
          <w:b/>
          <w:bCs/>
          <w:color w:val="1A3050"/>
          <w:sz w:val="60"/>
          <w:szCs w:val="60"/>
          <w:lang w:val="en-GB"/>
        </w:rPr>
        <w:lastRenderedPageBreak/>
        <w:t>Index</w:t>
      </w:r>
    </w:p>
    <w:sdt>
      <w:sdtPr>
        <w:rPr>
          <w:b w:val="0"/>
          <w:noProof w:val="0"/>
          <w:color w:val="1A3050"/>
          <w:sz w:val="19"/>
          <w:szCs w:val="19"/>
          <w:shd w:val="clear" w:color="auto" w:fill="F0F0F0"/>
          <w:lang w:eastAsia="en-US"/>
        </w:rPr>
        <w:id w:val="327175814"/>
        <w:docPartObj>
          <w:docPartGallery w:val="Table of Contents"/>
          <w:docPartUnique/>
        </w:docPartObj>
      </w:sdtPr>
      <w:sdtEndPr>
        <w:rPr>
          <w:b/>
          <w:noProof/>
          <w:sz w:val="32"/>
          <w:szCs w:val="20"/>
          <w:lang w:eastAsia="en-GB"/>
        </w:rPr>
      </w:sdtEndPr>
      <w:sdtContent>
        <w:p w14:paraId="5192963F" w14:textId="4464D388" w:rsidR="00923009" w:rsidRDefault="00923009">
          <w:pPr>
            <w:pStyle w:val="Innehll1"/>
            <w:rPr>
              <w:b w:val="0"/>
              <w:color w:val="auto"/>
              <w:sz w:val="22"/>
              <w:szCs w:val="22"/>
              <w:lang w:val="en-GB"/>
            </w:rPr>
          </w:pPr>
          <w:r>
            <w:rPr>
              <w:color w:val="1A3050"/>
              <w:sz w:val="19"/>
              <w:szCs w:val="19"/>
              <w:shd w:val="clear" w:color="auto" w:fill="F0F0F0"/>
            </w:rPr>
            <w:fldChar w:fldCharType="begin"/>
          </w:r>
          <w:r>
            <w:rPr>
              <w:color w:val="1A3050"/>
              <w:sz w:val="19"/>
              <w:szCs w:val="19"/>
              <w:shd w:val="clear" w:color="auto" w:fill="F0F0F0"/>
            </w:rPr>
            <w:instrText xml:space="preserve"> TOC \o "1-2" \h \z \u </w:instrText>
          </w:r>
          <w:r>
            <w:rPr>
              <w:color w:val="1A3050"/>
              <w:sz w:val="19"/>
              <w:szCs w:val="19"/>
              <w:shd w:val="clear" w:color="auto" w:fill="F0F0F0"/>
            </w:rPr>
            <w:fldChar w:fldCharType="separate"/>
          </w:r>
          <w:hyperlink w:anchor="_Toc61008304" w:history="1">
            <w:r w:rsidRPr="008D303D">
              <w:rPr>
                <w:rStyle w:val="Hyperlnk"/>
                <w:shd w:val="clear" w:color="auto" w:fill="F0F0F0"/>
              </w:rPr>
              <w:t>Ange rubrik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_Toc61008304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F9ADCE1" w14:textId="1C221C95" w:rsidR="00923009" w:rsidRDefault="005201C6">
          <w:pPr>
            <w:pStyle w:val="Innehll1"/>
            <w:rPr>
              <w:b w:val="0"/>
              <w:color w:val="auto"/>
              <w:sz w:val="22"/>
              <w:szCs w:val="22"/>
              <w:lang w:val="en-GB"/>
            </w:rPr>
          </w:pPr>
          <w:hyperlink w:anchor="_Toc61008305" w:history="1">
            <w:r w:rsidR="00923009" w:rsidRPr="008D303D">
              <w:rPr>
                <w:rStyle w:val="Hyperlnk"/>
                <w:shd w:val="clear" w:color="auto" w:fill="F0F0F0"/>
              </w:rPr>
              <w:t>Ange rubrik</w:t>
            </w:r>
            <w:r w:rsidR="00923009">
              <w:rPr>
                <w:webHidden/>
              </w:rPr>
              <w:tab/>
            </w:r>
            <w:r w:rsidR="00923009">
              <w:rPr>
                <w:webHidden/>
              </w:rPr>
              <w:fldChar w:fldCharType="begin"/>
            </w:r>
            <w:r w:rsidR="00923009">
              <w:rPr>
                <w:webHidden/>
              </w:rPr>
              <w:instrText xml:space="preserve"> PAGEREF _Toc61008305 \h </w:instrText>
            </w:r>
            <w:r w:rsidR="00923009">
              <w:rPr>
                <w:webHidden/>
              </w:rPr>
            </w:r>
            <w:r w:rsidR="00923009">
              <w:rPr>
                <w:webHidden/>
              </w:rPr>
              <w:fldChar w:fldCharType="separate"/>
            </w:r>
            <w:r w:rsidR="00923009">
              <w:rPr>
                <w:webHidden/>
              </w:rPr>
              <w:t>4</w:t>
            </w:r>
            <w:r w:rsidR="00923009">
              <w:rPr>
                <w:webHidden/>
              </w:rPr>
              <w:fldChar w:fldCharType="end"/>
            </w:r>
          </w:hyperlink>
        </w:p>
        <w:p w14:paraId="3FBFBCB3" w14:textId="5C55476A" w:rsidR="006426FD" w:rsidRDefault="00923009" w:rsidP="00923009">
          <w:pPr>
            <w:pStyle w:val="Innehll1"/>
          </w:pPr>
          <w:r>
            <w:rPr>
              <w:color w:val="1A3050"/>
              <w:sz w:val="19"/>
              <w:szCs w:val="19"/>
              <w:shd w:val="clear" w:color="auto" w:fill="F0F0F0"/>
            </w:rPr>
            <w:fldChar w:fldCharType="end"/>
          </w:r>
        </w:p>
      </w:sdtContent>
    </w:sdt>
    <w:p w14:paraId="2861B372" w14:textId="77777777" w:rsidR="007A0FB2" w:rsidRDefault="007A0FB2" w:rsidP="00A629DE"/>
    <w:p w14:paraId="47C5FEE0" w14:textId="77777777" w:rsidR="007A0FB2" w:rsidRDefault="007A0FB2"/>
    <w:tbl>
      <w:tblPr>
        <w:tblStyle w:val="Tabellrutnt"/>
        <w:tblpPr w:leftFromText="142" w:rightFromText="142" w:topFromText="142" w:vertAnchor="page" w:horzAnchor="page" w:tblpX="852" w:tblpY="15066"/>
        <w:tblOverlap w:val="never"/>
        <w:tblW w:w="10205" w:type="dxa"/>
        <w:tblBorders>
          <w:top w:val="single" w:sz="4" w:space="0" w:color="F4F3D7"/>
          <w:left w:val="single" w:sz="4" w:space="0" w:color="F4F3D7"/>
          <w:bottom w:val="single" w:sz="4" w:space="0" w:color="F4F3D7"/>
          <w:right w:val="single" w:sz="4" w:space="0" w:color="F4F3D7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5"/>
      </w:tblGrid>
      <w:tr w:rsidR="00CD7F96" w14:paraId="54D45718" w14:textId="77777777" w:rsidTr="00C41AA2">
        <w:trPr>
          <w:trHeight w:hRule="exact" w:val="737"/>
        </w:trPr>
        <w:sdt>
          <w:sdtPr>
            <w:id w:val="-2016758362"/>
            <w:placeholder>
              <w:docPart w:val="4383378B67C94C268CA8090B19785C58"/>
            </w:placeholder>
            <w:temporary/>
            <w:showingPlcHdr/>
          </w:sdtPr>
          <w:sdtContent>
            <w:tc>
              <w:tcPr>
                <w:tcW w:w="10205" w:type="dxa"/>
              </w:tcPr>
              <w:p w14:paraId="2BFE461B" w14:textId="77777777" w:rsidR="00CD7F96" w:rsidRDefault="00CD7F96" w:rsidP="00CD7F96">
                <w:pPr>
                  <w:spacing w:before="0"/>
                </w:pPr>
                <w:r>
                  <w:rPr>
                    <w:rStyle w:val="Platshllartext"/>
                  </w:rPr>
                  <w:t>LOGO, U</w:t>
                </w:r>
                <w:r w:rsidRPr="00A25427">
                  <w:rPr>
                    <w:rStyle w:val="Platshllartext"/>
                  </w:rPr>
                  <w:t xml:space="preserve">nder fliken infoga välj Bild, ladda upp logo </w:t>
                </w:r>
                <w:r>
                  <w:rPr>
                    <w:rStyle w:val="Platshllartext"/>
                  </w:rPr>
                  <w:t>(18*1,3 cm)</w:t>
                </w:r>
              </w:p>
            </w:tc>
          </w:sdtContent>
        </w:sdt>
      </w:tr>
    </w:tbl>
    <w:p w14:paraId="50B5BA9D" w14:textId="1ED5D110" w:rsidR="007A0FB2" w:rsidRDefault="002446D8">
      <w:pPr>
        <w:sectPr w:rsidR="007A0FB2" w:rsidSect="00907561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/>
          <w:pgMar w:top="2268" w:right="1985" w:bottom="680" w:left="1985" w:header="397" w:footer="567" w:gutter="0"/>
          <w:cols w:space="708"/>
          <w:titlePg/>
          <w:docGrid w:linePitch="360"/>
        </w:sectPr>
      </w:pPr>
      <w:r w:rsidRPr="002446D8">
        <w:br w:type="page"/>
      </w:r>
    </w:p>
    <w:bookmarkStart w:id="0" w:name="_Toc57214589"/>
    <w:bookmarkStart w:id="1" w:name="_Toc61008304"/>
    <w:p w14:paraId="5E96FC6B" w14:textId="42ACC77D" w:rsidR="002446D8" w:rsidRPr="002714B8" w:rsidRDefault="005201C6" w:rsidP="00104111">
      <w:pPr>
        <w:pStyle w:val="Rubrik1"/>
        <w:rPr>
          <w:lang w:val="sv-SE"/>
        </w:rPr>
      </w:pPr>
      <w:sdt>
        <w:sdtPr>
          <w:id w:val="-553157574"/>
          <w:placeholder>
            <w:docPart w:val="C9FA13A4D8FF475598950D6EDA0206A6"/>
          </w:placeholder>
          <w:temporary/>
          <w:showingPlcHdr/>
        </w:sdtPr>
        <w:sdtEndPr/>
        <w:sdtContent>
          <w:r w:rsidR="00A629DE" w:rsidRPr="00AD7120">
            <w:rPr>
              <w:rStyle w:val="Platshllartext"/>
              <w:lang w:val="sv-SE"/>
            </w:rPr>
            <w:t>Ange rubrik</w:t>
          </w:r>
        </w:sdtContent>
      </w:sdt>
      <w:bookmarkEnd w:id="0"/>
      <w:bookmarkEnd w:id="1"/>
    </w:p>
    <w:p w14:paraId="2D9F2A53" w14:textId="38FD1685" w:rsidR="002446D8" w:rsidRPr="00AD7120" w:rsidRDefault="005201C6" w:rsidP="007A0FB2">
      <w:pPr>
        <w:pStyle w:val="Underrubrik"/>
        <w:rPr>
          <w:lang w:val="sv-SE"/>
        </w:rPr>
      </w:pPr>
      <w:sdt>
        <w:sdtPr>
          <w:id w:val="2089498720"/>
          <w:placeholder>
            <w:docPart w:val="55740A2D69EE4B898151901550F7F510"/>
          </w:placeholder>
          <w:temporary/>
          <w:showingPlcHdr/>
        </w:sdtPr>
        <w:sdtEndPr/>
        <w:sdtContent>
          <w:r w:rsidR="00A629DE" w:rsidRPr="00AD7120">
            <w:rPr>
              <w:rStyle w:val="Platshllartext"/>
              <w:lang w:val="sv-SE"/>
            </w:rPr>
            <w:t>Ange underrubrik</w:t>
          </w:r>
        </w:sdtContent>
      </w:sdt>
    </w:p>
    <w:p w14:paraId="63812D6E" w14:textId="63AF3AB9" w:rsidR="00A629DE" w:rsidRPr="00F20DCA" w:rsidRDefault="005201C6" w:rsidP="007A0FB2">
      <w:sdt>
        <w:sdtPr>
          <w:rPr>
            <w:lang w:val="en-GB"/>
          </w:rPr>
          <w:id w:val="679707764"/>
          <w:placeholder>
            <w:docPart w:val="E04E13A73FED444DB0A79FDA41BC79DB"/>
          </w:placeholder>
          <w:temporary/>
          <w:showingPlcHdr/>
        </w:sdtPr>
        <w:sdtEndPr/>
        <w:sdtContent>
          <w:r w:rsidR="00A629DE" w:rsidRPr="00AD7120">
            <w:rPr>
              <w:rStyle w:val="Platshllartext"/>
            </w:rPr>
            <w:t>Klicka här för att ange text</w:t>
          </w:r>
        </w:sdtContent>
      </w:sdt>
    </w:p>
    <w:p w14:paraId="546CA6B2" w14:textId="4217510E" w:rsidR="00923009" w:rsidRPr="00F20DCA" w:rsidRDefault="00923009" w:rsidP="007A0FB2"/>
    <w:p w14:paraId="69F72211" w14:textId="2415FB78" w:rsidR="00104111" w:rsidRPr="00104111" w:rsidRDefault="004E6369" w:rsidP="00340673">
      <w:r w:rsidRPr="002714B8">
        <w:br w:type="page"/>
      </w:r>
    </w:p>
    <w:bookmarkStart w:id="2" w:name="_Toc61008305"/>
    <w:p w14:paraId="5022A432" w14:textId="77777777" w:rsidR="00A629DE" w:rsidRPr="002714B8" w:rsidRDefault="005201C6" w:rsidP="00104111">
      <w:pPr>
        <w:pStyle w:val="Rubrik1"/>
        <w:rPr>
          <w:lang w:val="sv-SE"/>
        </w:rPr>
      </w:pPr>
      <w:sdt>
        <w:sdtPr>
          <w:id w:val="210009034"/>
          <w:placeholder>
            <w:docPart w:val="57A7EF2884804CA78FA394E67AE27406"/>
          </w:placeholder>
          <w:temporary/>
          <w:showingPlcHdr/>
        </w:sdtPr>
        <w:sdtEndPr/>
        <w:sdtContent>
          <w:r w:rsidR="00A629DE" w:rsidRPr="00A629DE">
            <w:rPr>
              <w:rStyle w:val="Platshllartext"/>
              <w:lang w:val="sv-SE"/>
            </w:rPr>
            <w:t>Ange rubrik</w:t>
          </w:r>
        </w:sdtContent>
      </w:sdt>
      <w:bookmarkEnd w:id="2"/>
    </w:p>
    <w:p w14:paraId="5C01F884" w14:textId="1365970E" w:rsidR="00A629DE" w:rsidRPr="00CD7F96" w:rsidRDefault="005201C6" w:rsidP="004B4F44">
      <w:pPr>
        <w:pStyle w:val="Underrubrik"/>
        <w:rPr>
          <w:lang w:val="sv-SE"/>
        </w:rPr>
      </w:pPr>
      <w:sdt>
        <w:sdtPr>
          <w:id w:val="-794208551"/>
          <w:placeholder>
            <w:docPart w:val="40CCD825379640D1B14D4D93E684E659"/>
          </w:placeholder>
          <w:temporary/>
          <w:showingPlcHdr/>
        </w:sdtPr>
        <w:sdtEndPr/>
        <w:sdtContent>
          <w:r w:rsidR="004B4F44" w:rsidRPr="00AD7120">
            <w:rPr>
              <w:rStyle w:val="Platshllartext"/>
              <w:lang w:val="sv-SE"/>
            </w:rPr>
            <w:t>Ange underrubrik</w:t>
          </w:r>
        </w:sdtContent>
      </w:sdt>
    </w:p>
    <w:p w14:paraId="5BB8C98F" w14:textId="42AF9FD0" w:rsidR="00D229A8" w:rsidRPr="003959EE" w:rsidRDefault="00923009" w:rsidP="00D229A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E35E8AD" wp14:editId="3E176D21">
                <wp:simplePos x="0" y="0"/>
                <wp:positionH relativeFrom="column">
                  <wp:posOffset>5778500</wp:posOffset>
                </wp:positionH>
                <wp:positionV relativeFrom="page">
                  <wp:posOffset>3522345</wp:posOffset>
                </wp:positionV>
                <wp:extent cx="305435" cy="1612265"/>
                <wp:effectExtent l="0" t="0" r="0" b="762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435" cy="161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856ECB" w14:textId="77777777" w:rsidR="00923009" w:rsidRPr="007E5F2B" w:rsidRDefault="00923009" w:rsidP="00923009">
                            <w:pPr>
                              <w:spacing w:before="0"/>
                              <w:ind w:left="1304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E5F2B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Foto: Namn Efternamn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35E8AD" id="Rectangle 2" o:spid="_x0000_s1027" style="position:absolute;margin-left:455pt;margin-top:277.35pt;width:24.05pt;height:126.9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" filled="f" stroked="f" strokeweight="1pt">
                <v:textbox style="layout-flow:vertical;mso-layout-flow-alt:bottom-to-top" inset="0,0,0,0">
                  <w:txbxContent>
                    <w:p w14:paraId="43856ECB" w14:textId="77777777" w:rsidR="00923009" w:rsidRPr="007E5F2B" w:rsidRDefault="00923009" w:rsidP="00923009">
                      <w:pPr>
                        <w:spacing w:before="0"/>
                        <w:ind w:left="1304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E5F2B">
                        <w:rPr>
                          <w:color w:val="000000" w:themeColor="text1"/>
                          <w:sz w:val="12"/>
                          <w:szCs w:val="12"/>
                        </w:rPr>
                        <w:t>Foto: Namn Efternamn</w:t>
                      </w:r>
                    </w:p>
                  </w:txbxContent>
                </v:textbox>
                <w10:wrap anchory="page"/>
                <w10:anchorlock/>
              </v:rect>
            </w:pict>
          </mc:Fallback>
        </mc:AlternateContent>
      </w:r>
      <w:sdt>
        <w:sdtPr>
          <w:rPr>
            <w:lang w:val="en-GB"/>
          </w:rPr>
          <w:id w:val="-443235461"/>
          <w:placeholder>
            <w:docPart w:val="3DFC5464C9B7437A9B1FECACB16DCC92"/>
          </w:placeholder>
          <w:temporary/>
          <w:showingPlcHdr/>
        </w:sdtPr>
        <w:sdtEndPr/>
        <w:sdtContent>
          <w:r w:rsidR="00A629DE" w:rsidRPr="00AD7120">
            <w:rPr>
              <w:rStyle w:val="Platshllartext"/>
            </w:rPr>
            <w:t>Klicka här för att ange text</w:t>
          </w:r>
        </w:sdtContent>
      </w:sdt>
    </w:p>
    <w:p w14:paraId="0D0ADD07" w14:textId="77777777" w:rsidR="0018198B" w:rsidRPr="00A629DE" w:rsidRDefault="0018198B" w:rsidP="00A629DE"/>
    <w:p w14:paraId="3138FA05" w14:textId="77777777" w:rsidR="004E6369" w:rsidRPr="00A629DE" w:rsidRDefault="004E6369"/>
    <w:sdt>
      <w:sdtPr>
        <w:id w:val="121275700"/>
        <w:placeholder>
          <w:docPart w:val="654B347FE72B4A27B4D170AC97737D8A"/>
        </w:placeholder>
        <w:temporary/>
        <w:showingPlcHdr/>
      </w:sdtPr>
      <w:sdtEndPr/>
      <w:sdtContent>
        <w:p w14:paraId="49E1EE01" w14:textId="25BD0064" w:rsidR="00A629DE" w:rsidRPr="00A629DE" w:rsidRDefault="00A53734" w:rsidP="005D7B89">
          <w:pPr>
            <w:framePr w:w="10144" w:h="6691" w:hRule="exact" w:hSpace="142" w:vSpace="567" w:wrap="around" w:vAnchor="text" w:hAnchor="page" w:x="874" w:y="1"/>
          </w:pPr>
          <w:r>
            <w:rPr>
              <w:rStyle w:val="Platshllartext"/>
            </w:rPr>
            <w:t>Under fliken Infoga välj bild och ladda upp</w:t>
          </w:r>
        </w:p>
      </w:sdtContent>
    </w:sdt>
    <w:p w14:paraId="2CBF645F" w14:textId="77777777" w:rsidR="004E6369" w:rsidRPr="00A629DE" w:rsidRDefault="004E6369"/>
    <w:p w14:paraId="603AE5DA" w14:textId="77777777" w:rsidR="004E6369" w:rsidRPr="00A629DE" w:rsidRDefault="004E6369">
      <w:pPr>
        <w:sectPr w:rsidR="004E6369" w:rsidRPr="00A629DE" w:rsidSect="004E6369">
          <w:headerReference w:type="default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2438" w:right="2041" w:bottom="680" w:left="2041" w:header="397" w:footer="709" w:gutter="0"/>
          <w:cols w:space="708"/>
          <w:titlePg/>
          <w:docGrid w:linePitch="360"/>
        </w:sectPr>
      </w:pPr>
      <w:r w:rsidRPr="00A629DE">
        <w:br w:type="page"/>
      </w:r>
    </w:p>
    <w:sdt>
      <w:sdtPr>
        <w:id w:val="-88392982"/>
        <w:placeholder>
          <w:docPart w:val="770F56539A154485B869FA71520B339E"/>
        </w:placeholder>
        <w:temporary/>
        <w:showingPlcHdr/>
      </w:sdtPr>
      <w:sdtContent>
        <w:p w14:paraId="005A49BD" w14:textId="4E67E758" w:rsidR="007A0FB2" w:rsidRPr="00A629DE" w:rsidRDefault="00F72C66">
          <w:r>
            <w:rPr>
              <w:rStyle w:val="Platshllartext"/>
            </w:rPr>
            <w:t>För att byta bakgrundsbild, dubbelklicka i sidhuvudet och klistra in ny bild.</w:t>
          </w:r>
        </w:p>
      </w:sdtContent>
    </w:sdt>
    <w:p w14:paraId="36B31893" w14:textId="5428CFE5" w:rsidR="007A0FB2" w:rsidRPr="00A629DE" w:rsidRDefault="00923009">
      <w:pPr>
        <w:sectPr w:rsidR="007A0FB2" w:rsidRPr="00A629DE" w:rsidSect="004E6369">
          <w:headerReference w:type="first" r:id="rId17"/>
          <w:footerReference w:type="first" r:id="rId18"/>
          <w:type w:val="continuous"/>
          <w:pgSz w:w="11906" w:h="16838"/>
          <w:pgMar w:top="2438" w:right="2041" w:bottom="680" w:left="2041" w:header="397" w:footer="709" w:gutter="0"/>
          <w:cols w:space="708"/>
          <w:titlePg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3CBC7974" wp14:editId="1AD45FB1">
                <wp:simplePos x="0" y="0"/>
                <wp:positionH relativeFrom="column">
                  <wp:posOffset>5778500</wp:posOffset>
                </wp:positionH>
                <wp:positionV relativeFrom="page">
                  <wp:posOffset>720090</wp:posOffset>
                </wp:positionV>
                <wp:extent cx="306000" cy="1612800"/>
                <wp:effectExtent l="0" t="0" r="0" b="76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16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B92EFE" w14:textId="77777777" w:rsidR="00923009" w:rsidRPr="007E5F2B" w:rsidRDefault="00923009" w:rsidP="00923009">
                            <w:pPr>
                              <w:spacing w:before="0"/>
                              <w:ind w:left="1304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E5F2B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Foto: Namn Efternamn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C7974" id="Rectangle 3" o:spid="_x0000_s1028" style="position:absolute;margin-left:455pt;margin-top:56.7pt;width:24.1pt;height:12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" filled="f" stroked="f" strokeweight="1pt">
                <v:textbox style="layout-flow:vertical;mso-layout-flow-alt:bottom-to-top" inset="0,0,0,0">
                  <w:txbxContent>
                    <w:p w14:paraId="37B92EFE" w14:textId="77777777" w:rsidR="00923009" w:rsidRPr="007E5F2B" w:rsidRDefault="00923009" w:rsidP="00923009">
                      <w:pPr>
                        <w:spacing w:before="0"/>
                        <w:ind w:left="1304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E5F2B">
                        <w:rPr>
                          <w:color w:val="000000" w:themeColor="text1"/>
                          <w:sz w:val="12"/>
                          <w:szCs w:val="12"/>
                        </w:rPr>
                        <w:t>Foto: Namn Efternamn</w:t>
                      </w:r>
                    </w:p>
                  </w:txbxContent>
                </v:textbox>
                <w10:wrap anchory="page"/>
                <w10:anchorlock/>
              </v:rect>
            </w:pict>
          </mc:Fallback>
        </mc:AlternateContent>
      </w:r>
    </w:p>
    <w:p w14:paraId="6B44B4D2" w14:textId="26F37B70" w:rsidR="00C917E5" w:rsidRDefault="007A0FB2">
      <w:r w:rsidRPr="00A629DE">
        <w:br w:type="page"/>
      </w:r>
    </w:p>
    <w:p w14:paraId="557D4508" w14:textId="73958164" w:rsidR="007A0FB2" w:rsidRPr="00AD7120" w:rsidRDefault="005201C6" w:rsidP="004E6369">
      <w:pPr>
        <w:pStyle w:val="CitatBl"/>
      </w:pPr>
      <w:sdt>
        <w:sdtPr>
          <w:rPr>
            <w:lang w:val="en-GB"/>
          </w:rPr>
          <w:id w:val="-1414008508"/>
          <w:placeholder>
            <w:docPart w:val="A76B704F11384414B8D8A653C356AE70"/>
          </w:placeholder>
          <w:temporary/>
          <w:showingPlcHdr/>
        </w:sdtPr>
        <w:sdtEndPr/>
        <w:sdtContent>
          <w:r w:rsidR="00A629DE" w:rsidRPr="00AD7120">
            <w:rPr>
              <w:rStyle w:val="Platshllartext"/>
            </w:rPr>
            <w:t>Klicka här för att ange text</w:t>
          </w:r>
        </w:sdtContent>
      </w:sdt>
    </w:p>
    <w:sectPr w:rsidR="007A0FB2" w:rsidRPr="00AD7120" w:rsidSect="007A0FB2">
      <w:headerReference w:type="default" r:id="rId19"/>
      <w:footerReference w:type="default" r:id="rId20"/>
      <w:type w:val="continuous"/>
      <w:pgSz w:w="11906" w:h="16838"/>
      <w:pgMar w:top="2381" w:right="2041" w:bottom="680" w:left="2041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D7328" w14:textId="77777777" w:rsidR="005201C6" w:rsidRDefault="005201C6" w:rsidP="00ED6C6F">
      <w:pPr>
        <w:spacing w:line="240" w:lineRule="auto"/>
      </w:pPr>
      <w:r>
        <w:separator/>
      </w:r>
    </w:p>
  </w:endnote>
  <w:endnote w:type="continuationSeparator" w:id="0">
    <w:p w14:paraId="1DF4C810" w14:textId="77777777" w:rsidR="005201C6" w:rsidRDefault="005201C6" w:rsidP="00ED6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eden Sans Book"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eden Sans">
    <w:altName w:val="Calibri"/>
    <w:panose1 w:val="02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35EFE7" w14:textId="5A4EE9CC" w:rsidR="007A0FB2" w:rsidRDefault="007A0FB2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5819F" w14:textId="77777777" w:rsidR="002446D8" w:rsidRDefault="002446D8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079C48" w14:textId="77777777" w:rsidR="007A0FB2" w:rsidRDefault="007A0FB2">
    <w:pPr>
      <w:pStyle w:val="Sidfo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7461B" w14:textId="77777777" w:rsidR="007A0FB2" w:rsidRDefault="007A0FB2">
    <w:pPr>
      <w:pStyle w:val="Sidfo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5EDC6E" w14:textId="77777777" w:rsidR="004E6369" w:rsidRDefault="004E6369">
    <w:pPr>
      <w:pStyle w:val="Sidfo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D95FC" w14:textId="77777777" w:rsidR="007A0FB2" w:rsidRDefault="007A0FB2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C4E0F0" w14:textId="77777777" w:rsidR="005201C6" w:rsidRDefault="005201C6" w:rsidP="00ED6C6F">
      <w:pPr>
        <w:spacing w:line="240" w:lineRule="auto"/>
      </w:pPr>
      <w:r>
        <w:separator/>
      </w:r>
    </w:p>
  </w:footnote>
  <w:footnote w:type="continuationSeparator" w:id="0">
    <w:p w14:paraId="2000A209" w14:textId="77777777" w:rsidR="005201C6" w:rsidRDefault="005201C6" w:rsidP="00ED6C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1CE554" w14:textId="22CCAF8D" w:rsidR="000E6D83" w:rsidRDefault="002446D8" w:rsidP="002446D8">
    <w:pPr>
      <w:pStyle w:val="Sidhuvud"/>
      <w:spacing w:after="120"/>
    </w:pPr>
    <w:r w:rsidRPr="002446D8">
      <w:rPr>
        <w:noProof/>
      </w:rPr>
      <w:drawing>
        <wp:anchor distT="0" distB="0" distL="114300" distR="114300" simplePos="0" relativeHeight="251659264" behindDoc="0" locked="0" layoutInCell="1" allowOverlap="1" wp14:anchorId="625909C6" wp14:editId="217777E3">
          <wp:simplePos x="0" y="0"/>
          <wp:positionH relativeFrom="column">
            <wp:posOffset>-12065</wp:posOffset>
          </wp:positionH>
          <wp:positionV relativeFrom="paragraph">
            <wp:posOffset>294005</wp:posOffset>
          </wp:positionV>
          <wp:extent cx="390525" cy="251460"/>
          <wp:effectExtent l="0" t="0" r="9525" b="0"/>
          <wp:wrapNone/>
          <wp:docPr id="5" name="Bild 4">
            <a:extLst xmlns:a="http://schemas.openxmlformats.org/drawingml/2006/main">
              <a:ext uri="{FF2B5EF4-FFF2-40B4-BE49-F238E27FC236}">
                <a16:creationId xmlns:a16="http://schemas.microsoft.com/office/drawing/2014/main" id="{3F57543A-A99B-4290-B628-C5EFD2F0F8A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 4">
                    <a:extLst>
                      <a:ext uri="{FF2B5EF4-FFF2-40B4-BE49-F238E27FC236}">
                        <a16:creationId xmlns:a16="http://schemas.microsoft.com/office/drawing/2014/main" id="{3F57543A-A99B-4290-B628-C5EFD2F0F8A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r="57518" b="6033"/>
                  <a:stretch/>
                </pic:blipFill>
                <pic:spPr>
                  <a:xfrm>
                    <a:off x="0" y="0"/>
                    <a:ext cx="390525" cy="251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4BBEE7" w14:textId="31523093" w:rsidR="007A0FB2" w:rsidRDefault="00907561" w:rsidP="007A0FB2">
    <w:pPr>
      <w:pStyle w:val="Sidhuvud"/>
      <w:spacing w:after="1920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F29A966" wp14:editId="391E34C5">
              <wp:simplePos x="0" y="0"/>
              <wp:positionH relativeFrom="column">
                <wp:posOffset>-1544254</wp:posOffset>
              </wp:positionH>
              <wp:positionV relativeFrom="paragraph">
                <wp:posOffset>-1040371</wp:posOffset>
              </wp:positionV>
              <wp:extent cx="8324193" cy="11792191"/>
              <wp:effectExtent l="0" t="0" r="1270" b="0"/>
              <wp:wrapNone/>
              <wp:docPr id="7" name="Rektangel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24193" cy="11792191"/>
                      </a:xfrm>
                      <a:prstGeom prst="rect">
                        <a:avLst/>
                      </a:prstGeom>
                      <a:solidFill>
                        <a:srgbClr val="F4F3D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ED27B3" id="Rektangel 7" o:spid="_x0000_s1026" style="position:absolute;margin-left:-121.6pt;margin-top:-81.9pt;width:655.45pt;height:9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" fillcolor="#f4f3d7" stroked="f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864B98" w14:textId="19EAA0A2" w:rsidR="002446D8" w:rsidRDefault="002446D8" w:rsidP="002446D8">
    <w:pPr>
      <w:pStyle w:val="Sidhuvud"/>
      <w:spacing w:after="120"/>
    </w:pPr>
    <w:r w:rsidRPr="002446D8">
      <w:rPr>
        <w:noProof/>
      </w:rPr>
      <w:drawing>
        <wp:anchor distT="0" distB="0" distL="114300" distR="114300" simplePos="0" relativeHeight="251662336" behindDoc="1" locked="0" layoutInCell="1" allowOverlap="1" wp14:anchorId="0E0F000E" wp14:editId="7081DA0C">
          <wp:simplePos x="0" y="0"/>
          <wp:positionH relativeFrom="column">
            <wp:posOffset>-13971</wp:posOffset>
          </wp:positionH>
          <wp:positionV relativeFrom="paragraph">
            <wp:posOffset>293933</wp:posOffset>
          </wp:positionV>
          <wp:extent cx="390525" cy="251532"/>
          <wp:effectExtent l="0" t="0" r="0" b="0"/>
          <wp:wrapNone/>
          <wp:docPr id="9" name="Bild 9">
            <a:extLst xmlns:a="http://schemas.openxmlformats.org/drawingml/2006/main">
              <a:ext uri="{FF2B5EF4-FFF2-40B4-BE49-F238E27FC236}">
                <a16:creationId xmlns:a16="http://schemas.microsoft.com/office/drawing/2014/main" id="{3F57543A-A99B-4290-B628-C5EFD2F0F8A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 4">
                    <a:extLst>
                      <a:ext uri="{FF2B5EF4-FFF2-40B4-BE49-F238E27FC236}">
                        <a16:creationId xmlns:a16="http://schemas.microsoft.com/office/drawing/2014/main" id="{3F57543A-A99B-4290-B628-C5EFD2F0F8A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rcRect r="57518" b="6033"/>
                  <a:stretch/>
                </pic:blipFill>
                <pic:spPr>
                  <a:xfrm>
                    <a:off x="0" y="0"/>
                    <a:ext cx="391458" cy="2521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D55500" w14:textId="2A0DC24A" w:rsidR="007A0FB2" w:rsidRDefault="007A0FB2" w:rsidP="007A0FB2">
    <w:pPr>
      <w:pStyle w:val="Sidhuvud"/>
      <w:spacing w:after="160"/>
    </w:pPr>
  </w:p>
  <w:tbl>
    <w:tblPr>
      <w:tblStyle w:val="Tabellrutnt"/>
      <w:tblW w:w="10200" w:type="dxa"/>
      <w:tblInd w:w="-118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11"/>
      <w:gridCol w:w="4989"/>
    </w:tblGrid>
    <w:tr w:rsidR="007A0FB2" w14:paraId="6F0CDC91" w14:textId="77777777" w:rsidTr="004E6369">
      <w:trPr>
        <w:trHeight w:val="258"/>
      </w:trPr>
      <w:sdt>
        <w:sdtPr>
          <w:alias w:val="Titel"/>
          <w:tag w:val=""/>
          <w:id w:val="-1802531661"/>
          <w:placeholder>
            <w:docPart w:val="C27900F76B424FECA89CDFCC11E007F9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5211" w:type="dxa"/>
              <w:vAlign w:val="bottom"/>
            </w:tcPr>
            <w:p w14:paraId="122A906F" w14:textId="77777777" w:rsidR="007A0FB2" w:rsidRDefault="007A0FB2" w:rsidP="007A0FB2">
              <w:pPr>
                <w:pStyle w:val="Sidhuvud"/>
              </w:pPr>
              <w:r>
                <w:rPr>
                  <w:rStyle w:val="Platshllartext"/>
                </w:rPr>
                <w:t xml:space="preserve">Ange </w:t>
              </w:r>
              <w:r w:rsidRPr="0008119A">
                <w:rPr>
                  <w:rStyle w:val="Platshllartext"/>
                </w:rPr>
                <w:t>Titel</w:t>
              </w:r>
              <w:r>
                <w:rPr>
                  <w:rStyle w:val="Platshllartext"/>
                </w:rPr>
                <w:t xml:space="preserve"> eller Kapittel</w:t>
              </w:r>
              <w:r w:rsidRPr="0008119A">
                <w:rPr>
                  <w:rStyle w:val="Platshllartext"/>
                </w:rPr>
                <w:t>]</w:t>
              </w:r>
            </w:p>
          </w:tc>
        </w:sdtContent>
      </w:sdt>
      <w:tc>
        <w:tcPr>
          <w:tcW w:w="4989" w:type="dxa"/>
          <w:vAlign w:val="bottom"/>
        </w:tcPr>
        <w:p w14:paraId="05F3A4FB" w14:textId="77777777" w:rsidR="007A0FB2" w:rsidRDefault="007A0FB2" w:rsidP="007A0FB2">
          <w:pPr>
            <w:pStyle w:val="Sidhuvud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14:paraId="2DF48838" w14:textId="0F426122" w:rsidR="007A0FB2" w:rsidRPr="007A0FB2" w:rsidRDefault="007A0FB2" w:rsidP="004E6369">
    <w:pPr>
      <w:pStyle w:val="Sidhuvu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3AA741" w14:textId="5655529D" w:rsidR="007A0FB2" w:rsidRDefault="007A0FB2" w:rsidP="007A0FB2">
    <w:pPr>
      <w:pStyle w:val="Sidhuvud"/>
      <w:spacing w:after="160"/>
    </w:pPr>
  </w:p>
  <w:tbl>
    <w:tblPr>
      <w:tblStyle w:val="Tabellrutnt"/>
      <w:tblW w:w="10200" w:type="dxa"/>
      <w:tblInd w:w="-118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11"/>
      <w:gridCol w:w="4989"/>
    </w:tblGrid>
    <w:tr w:rsidR="007A0FB2" w14:paraId="1CED777B" w14:textId="77777777" w:rsidTr="004E6369">
      <w:trPr>
        <w:trHeight w:val="258"/>
      </w:trPr>
      <w:sdt>
        <w:sdtPr>
          <w:alias w:val="Titel"/>
          <w:tag w:val=""/>
          <w:id w:val="-1934822705"/>
          <w:placeholder>
            <w:docPart w:val="06B93F13B1824FAA95B66FCE38236C97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5211" w:type="dxa"/>
              <w:vAlign w:val="bottom"/>
            </w:tcPr>
            <w:p w14:paraId="1E05B062" w14:textId="3798DC83" w:rsidR="007A0FB2" w:rsidRDefault="007A0FB2" w:rsidP="007A0FB2">
              <w:pPr>
                <w:pStyle w:val="Sidhuvud"/>
              </w:pPr>
              <w:r>
                <w:rPr>
                  <w:rStyle w:val="Platshllartext"/>
                </w:rPr>
                <w:t xml:space="preserve">Ange </w:t>
              </w:r>
              <w:r w:rsidRPr="0008119A">
                <w:rPr>
                  <w:rStyle w:val="Platshllartext"/>
                </w:rPr>
                <w:t>Titel</w:t>
              </w:r>
              <w:r>
                <w:rPr>
                  <w:rStyle w:val="Platshllartext"/>
                </w:rPr>
                <w:t xml:space="preserve"> eller Kapittel</w:t>
              </w:r>
              <w:r w:rsidRPr="0008119A">
                <w:rPr>
                  <w:rStyle w:val="Platshllartext"/>
                </w:rPr>
                <w:t>]</w:t>
              </w:r>
            </w:p>
          </w:tc>
        </w:sdtContent>
      </w:sdt>
      <w:tc>
        <w:tcPr>
          <w:tcW w:w="4989" w:type="dxa"/>
          <w:vAlign w:val="bottom"/>
        </w:tcPr>
        <w:p w14:paraId="5B4C65E2" w14:textId="2ACF500C" w:rsidR="007A0FB2" w:rsidRDefault="007A0FB2" w:rsidP="007A0FB2">
          <w:pPr>
            <w:pStyle w:val="Sidhuvud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14:paraId="38DB3455" w14:textId="561F40DF" w:rsidR="007A0FB2" w:rsidRDefault="007A0FB2" w:rsidP="002446D8">
    <w:pPr>
      <w:pStyle w:val="Sidhuvud"/>
      <w:spacing w:after="12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895DE" w14:textId="631E5F26" w:rsidR="004E6369" w:rsidRPr="004E6369" w:rsidRDefault="004E6369" w:rsidP="004E6369">
    <w:pPr>
      <w:pStyle w:val="Sidhuvud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76D07D3" wp14:editId="15261FCD">
          <wp:simplePos x="0" y="0"/>
          <wp:positionH relativeFrom="column">
            <wp:posOffset>-1467485</wp:posOffset>
          </wp:positionH>
          <wp:positionV relativeFrom="paragraph">
            <wp:posOffset>-328295</wp:posOffset>
          </wp:positionV>
          <wp:extent cx="8458200" cy="10743461"/>
          <wp:effectExtent l="0" t="0" r="0" b="1270"/>
          <wp:wrapNone/>
          <wp:docPr id="11" name="Bildobjek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222" r="23361"/>
                  <a:stretch/>
                </pic:blipFill>
                <pic:spPr bwMode="auto">
                  <a:xfrm>
                    <a:off x="0" y="0"/>
                    <a:ext cx="8458200" cy="1074346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6F938" w14:textId="0DECA5A5" w:rsidR="007A0FB2" w:rsidRDefault="00A53734" w:rsidP="007A0FB2">
    <w:pPr>
      <w:pStyle w:val="Sidhuvud"/>
      <w:spacing w:after="160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A9B550D" wp14:editId="4A1E25D0">
              <wp:simplePos x="0" y="0"/>
              <wp:positionH relativeFrom="column">
                <wp:posOffset>-1486041</wp:posOffset>
              </wp:positionH>
              <wp:positionV relativeFrom="paragraph">
                <wp:posOffset>-347098</wp:posOffset>
              </wp:positionV>
              <wp:extent cx="8182099" cy="11008426"/>
              <wp:effectExtent l="0" t="0" r="9525" b="2540"/>
              <wp:wrapNone/>
              <wp:docPr id="8" name="Rektangel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82099" cy="11008426"/>
                      </a:xfrm>
                      <a:prstGeom prst="rect">
                        <a:avLst/>
                      </a:prstGeom>
                      <a:solidFill>
                        <a:srgbClr val="F4F3D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05462F8" id="Rektangel 8" o:spid="_x0000_s1026" style="position:absolute;margin-left:-117pt;margin-top:-27.35pt;width:644.25pt;height:866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" fillcolor="#f4f3d7" stroked="f" strokeweight="1pt"/>
          </w:pict>
        </mc:Fallback>
      </mc:AlternateContent>
    </w:r>
    <w:r w:rsidR="004E6369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3C4C229" wp14:editId="046900EE">
              <wp:simplePos x="0" y="0"/>
              <wp:positionH relativeFrom="column">
                <wp:posOffset>-1391285</wp:posOffset>
              </wp:positionH>
              <wp:positionV relativeFrom="paragraph">
                <wp:posOffset>-347345</wp:posOffset>
              </wp:positionV>
              <wp:extent cx="7848600" cy="10934700"/>
              <wp:effectExtent l="0" t="0" r="0" b="0"/>
              <wp:wrapNone/>
              <wp:docPr id="12" name="Rektangel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48600" cy="1093470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8454E6E" w14:textId="75CAF87E" w:rsidR="004E6369" w:rsidRPr="00C917E5" w:rsidRDefault="004E6369" w:rsidP="00C917E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C4C229" id="Rektangel 12" o:spid="_x0000_s1029" style="position:absolute;margin-left:-109.55pt;margin-top:-27.35pt;width:618pt;height:86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" fillcolor="#142638 [3215]" stroked="f" strokeweight="1pt">
              <v:textbox>
                <w:txbxContent>
                  <w:p w14:paraId="48454E6E" w14:textId="75CAF87E" w:rsidR="004E6369" w:rsidRPr="00C917E5" w:rsidRDefault="004E6369" w:rsidP="00C917E5"/>
                </w:txbxContent>
              </v:textbox>
            </v:rect>
          </w:pict>
        </mc:Fallback>
      </mc:AlternateContent>
    </w:r>
  </w:p>
  <w:p w14:paraId="7FB3735E" w14:textId="77682DDD" w:rsidR="007A0FB2" w:rsidRPr="007A0FB2" w:rsidRDefault="007A0FB2" w:rsidP="007A0FB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530227A"/>
    <w:multiLevelType w:val="multilevel"/>
    <w:tmpl w:val="B456EC32"/>
    <w:lvl w:ilvl="0">
      <w:start w:val="1"/>
      <w:numFmt w:val="bullet"/>
      <w:pStyle w:val="Punktlista"/>
      <w:lvlText w:val="•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20" w:hanging="360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•"/>
      <w:lvlJc w:val="left"/>
      <w:pPr>
        <w:ind w:left="1080" w:hanging="360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–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•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•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9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A1988"/>
    <w:multiLevelType w:val="multilevel"/>
    <w:tmpl w:val="F0101B5A"/>
    <w:lvl w:ilvl="0">
      <w:start w:val="1"/>
      <w:numFmt w:val="decimal"/>
      <w:pStyle w:val="Numreradrubrik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3A67453"/>
    <w:multiLevelType w:val="multilevel"/>
    <w:tmpl w:val="16D4075C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2A53"/>
    <w:rsid w:val="00023CF5"/>
    <w:rsid w:val="000304A9"/>
    <w:rsid w:val="0003453F"/>
    <w:rsid w:val="00035827"/>
    <w:rsid w:val="000428AA"/>
    <w:rsid w:val="000720DB"/>
    <w:rsid w:val="00081E07"/>
    <w:rsid w:val="00083807"/>
    <w:rsid w:val="000879D1"/>
    <w:rsid w:val="000927CE"/>
    <w:rsid w:val="000A259F"/>
    <w:rsid w:val="000C60F9"/>
    <w:rsid w:val="000D29F7"/>
    <w:rsid w:val="000D4286"/>
    <w:rsid w:val="000D787A"/>
    <w:rsid w:val="000E6D83"/>
    <w:rsid w:val="0010206C"/>
    <w:rsid w:val="00104111"/>
    <w:rsid w:val="00104807"/>
    <w:rsid w:val="0011207E"/>
    <w:rsid w:val="00136C6B"/>
    <w:rsid w:val="00142663"/>
    <w:rsid w:val="00165ACA"/>
    <w:rsid w:val="0018198B"/>
    <w:rsid w:val="00192129"/>
    <w:rsid w:val="0019680D"/>
    <w:rsid w:val="001A3F24"/>
    <w:rsid w:val="001A7D3F"/>
    <w:rsid w:val="001B2002"/>
    <w:rsid w:val="001B4BB9"/>
    <w:rsid w:val="001B787E"/>
    <w:rsid w:val="001D1FAC"/>
    <w:rsid w:val="001F2642"/>
    <w:rsid w:val="00220B93"/>
    <w:rsid w:val="0023309C"/>
    <w:rsid w:val="002346A2"/>
    <w:rsid w:val="00235637"/>
    <w:rsid w:val="00237D8B"/>
    <w:rsid w:val="002446D8"/>
    <w:rsid w:val="002516DF"/>
    <w:rsid w:val="002611BD"/>
    <w:rsid w:val="002714B8"/>
    <w:rsid w:val="002A223C"/>
    <w:rsid w:val="002F7366"/>
    <w:rsid w:val="00324BC6"/>
    <w:rsid w:val="00340673"/>
    <w:rsid w:val="0035044E"/>
    <w:rsid w:val="0036067A"/>
    <w:rsid w:val="003959EE"/>
    <w:rsid w:val="003977E2"/>
    <w:rsid w:val="003A0FEC"/>
    <w:rsid w:val="003D1AD5"/>
    <w:rsid w:val="003D5DEF"/>
    <w:rsid w:val="003F0BD7"/>
    <w:rsid w:val="00405F14"/>
    <w:rsid w:val="00411FB3"/>
    <w:rsid w:val="004333A3"/>
    <w:rsid w:val="004457CA"/>
    <w:rsid w:val="004539FA"/>
    <w:rsid w:val="004579C9"/>
    <w:rsid w:val="00463F60"/>
    <w:rsid w:val="00466ABB"/>
    <w:rsid w:val="00472FE4"/>
    <w:rsid w:val="00473C0D"/>
    <w:rsid w:val="00476DDD"/>
    <w:rsid w:val="00481060"/>
    <w:rsid w:val="00483F66"/>
    <w:rsid w:val="004B4F44"/>
    <w:rsid w:val="004E08FC"/>
    <w:rsid w:val="004E0B05"/>
    <w:rsid w:val="004E6369"/>
    <w:rsid w:val="004F2653"/>
    <w:rsid w:val="004F6E9F"/>
    <w:rsid w:val="005201C6"/>
    <w:rsid w:val="00525E39"/>
    <w:rsid w:val="00531996"/>
    <w:rsid w:val="005377E7"/>
    <w:rsid w:val="0054179D"/>
    <w:rsid w:val="005537A8"/>
    <w:rsid w:val="00575871"/>
    <w:rsid w:val="00586919"/>
    <w:rsid w:val="00594D98"/>
    <w:rsid w:val="005A403A"/>
    <w:rsid w:val="005A6F62"/>
    <w:rsid w:val="005C4A0C"/>
    <w:rsid w:val="005C6423"/>
    <w:rsid w:val="005D7B89"/>
    <w:rsid w:val="005E0CDB"/>
    <w:rsid w:val="005F29FB"/>
    <w:rsid w:val="00606B0F"/>
    <w:rsid w:val="006137D6"/>
    <w:rsid w:val="006426FD"/>
    <w:rsid w:val="00693ED8"/>
    <w:rsid w:val="00697C2E"/>
    <w:rsid w:val="006A60A8"/>
    <w:rsid w:val="006B3AC6"/>
    <w:rsid w:val="006C0636"/>
    <w:rsid w:val="006C4DA1"/>
    <w:rsid w:val="006E3EE0"/>
    <w:rsid w:val="006E43A5"/>
    <w:rsid w:val="006E6496"/>
    <w:rsid w:val="007333A2"/>
    <w:rsid w:val="00737193"/>
    <w:rsid w:val="00755E93"/>
    <w:rsid w:val="00766BEC"/>
    <w:rsid w:val="00772B6E"/>
    <w:rsid w:val="007829D2"/>
    <w:rsid w:val="00783074"/>
    <w:rsid w:val="0078522D"/>
    <w:rsid w:val="007A0B53"/>
    <w:rsid w:val="007A0FB2"/>
    <w:rsid w:val="007B634A"/>
    <w:rsid w:val="007C5139"/>
    <w:rsid w:val="007E16FA"/>
    <w:rsid w:val="00801BBF"/>
    <w:rsid w:val="00816FA9"/>
    <w:rsid w:val="008215CB"/>
    <w:rsid w:val="00822A22"/>
    <w:rsid w:val="00834506"/>
    <w:rsid w:val="00834E7E"/>
    <w:rsid w:val="008574B7"/>
    <w:rsid w:val="00870403"/>
    <w:rsid w:val="00875CBE"/>
    <w:rsid w:val="008A525C"/>
    <w:rsid w:val="008C5285"/>
    <w:rsid w:val="008D34F4"/>
    <w:rsid w:val="008D4F31"/>
    <w:rsid w:val="008F361F"/>
    <w:rsid w:val="009065AF"/>
    <w:rsid w:val="00907561"/>
    <w:rsid w:val="00910C25"/>
    <w:rsid w:val="0091229C"/>
    <w:rsid w:val="00923009"/>
    <w:rsid w:val="009255D9"/>
    <w:rsid w:val="00934D21"/>
    <w:rsid w:val="00947BCD"/>
    <w:rsid w:val="00967FD7"/>
    <w:rsid w:val="00972D16"/>
    <w:rsid w:val="00973775"/>
    <w:rsid w:val="00976057"/>
    <w:rsid w:val="0099293C"/>
    <w:rsid w:val="009A4CD7"/>
    <w:rsid w:val="009B2791"/>
    <w:rsid w:val="009D509B"/>
    <w:rsid w:val="009E6EF9"/>
    <w:rsid w:val="009E7B9D"/>
    <w:rsid w:val="009E7F82"/>
    <w:rsid w:val="009F33B5"/>
    <w:rsid w:val="009F3B3B"/>
    <w:rsid w:val="00A076D6"/>
    <w:rsid w:val="00A16575"/>
    <w:rsid w:val="00A17B37"/>
    <w:rsid w:val="00A2125B"/>
    <w:rsid w:val="00A23320"/>
    <w:rsid w:val="00A51CEF"/>
    <w:rsid w:val="00A53734"/>
    <w:rsid w:val="00A629DE"/>
    <w:rsid w:val="00A6449E"/>
    <w:rsid w:val="00A80C68"/>
    <w:rsid w:val="00A87B49"/>
    <w:rsid w:val="00A96DA2"/>
    <w:rsid w:val="00AA3A34"/>
    <w:rsid w:val="00AA5C9A"/>
    <w:rsid w:val="00AB081F"/>
    <w:rsid w:val="00AB167A"/>
    <w:rsid w:val="00AB24CA"/>
    <w:rsid w:val="00AB57E2"/>
    <w:rsid w:val="00AD354E"/>
    <w:rsid w:val="00AD5832"/>
    <w:rsid w:val="00AD6494"/>
    <w:rsid w:val="00AD7120"/>
    <w:rsid w:val="00AF5B57"/>
    <w:rsid w:val="00B1580D"/>
    <w:rsid w:val="00B30455"/>
    <w:rsid w:val="00B32309"/>
    <w:rsid w:val="00B4285A"/>
    <w:rsid w:val="00B6416A"/>
    <w:rsid w:val="00B71B19"/>
    <w:rsid w:val="00B83897"/>
    <w:rsid w:val="00BB48AC"/>
    <w:rsid w:val="00BB7B8B"/>
    <w:rsid w:val="00BE0327"/>
    <w:rsid w:val="00BE3F3D"/>
    <w:rsid w:val="00BF2DAB"/>
    <w:rsid w:val="00BF608E"/>
    <w:rsid w:val="00C02681"/>
    <w:rsid w:val="00C079B5"/>
    <w:rsid w:val="00C13434"/>
    <w:rsid w:val="00C32634"/>
    <w:rsid w:val="00C41AA2"/>
    <w:rsid w:val="00C4216C"/>
    <w:rsid w:val="00C63DA4"/>
    <w:rsid w:val="00C917E5"/>
    <w:rsid w:val="00C97271"/>
    <w:rsid w:val="00CA483D"/>
    <w:rsid w:val="00CC149C"/>
    <w:rsid w:val="00CC3124"/>
    <w:rsid w:val="00CC3657"/>
    <w:rsid w:val="00CD7F96"/>
    <w:rsid w:val="00CE4E3C"/>
    <w:rsid w:val="00D02A34"/>
    <w:rsid w:val="00D070FF"/>
    <w:rsid w:val="00D10F79"/>
    <w:rsid w:val="00D2298A"/>
    <w:rsid w:val="00D229A8"/>
    <w:rsid w:val="00D238EC"/>
    <w:rsid w:val="00D45CAC"/>
    <w:rsid w:val="00D4779E"/>
    <w:rsid w:val="00D85698"/>
    <w:rsid w:val="00D856BA"/>
    <w:rsid w:val="00DF0444"/>
    <w:rsid w:val="00DF19B1"/>
    <w:rsid w:val="00DF42CC"/>
    <w:rsid w:val="00DF4F80"/>
    <w:rsid w:val="00E05BFC"/>
    <w:rsid w:val="00E33025"/>
    <w:rsid w:val="00E47380"/>
    <w:rsid w:val="00E50040"/>
    <w:rsid w:val="00E66CA0"/>
    <w:rsid w:val="00E865EB"/>
    <w:rsid w:val="00E87FFC"/>
    <w:rsid w:val="00EB1E30"/>
    <w:rsid w:val="00EB60E6"/>
    <w:rsid w:val="00EC5EB1"/>
    <w:rsid w:val="00ED6C6F"/>
    <w:rsid w:val="00EF58B6"/>
    <w:rsid w:val="00F20DCA"/>
    <w:rsid w:val="00F4778E"/>
    <w:rsid w:val="00F5205D"/>
    <w:rsid w:val="00F61558"/>
    <w:rsid w:val="00F61F0E"/>
    <w:rsid w:val="00F6408C"/>
    <w:rsid w:val="00F72C66"/>
    <w:rsid w:val="00FB17CF"/>
    <w:rsid w:val="00FC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B995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/>
    <w:lsdException w:name="table of figure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 w:qFormat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35" w:qFormat="1"/>
    <w:lsdException w:name="Salutation" w:uiPriority="36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uiPriority="98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9EE"/>
    <w:pPr>
      <w:spacing w:before="160" w:after="0"/>
    </w:pPr>
  </w:style>
  <w:style w:type="paragraph" w:styleId="Rubrik1">
    <w:name w:val="heading 1"/>
    <w:basedOn w:val="Rubrik"/>
    <w:next w:val="Normal"/>
    <w:link w:val="Rubrik1Char"/>
    <w:uiPriority w:val="9"/>
    <w:qFormat/>
    <w:rsid w:val="00D229A8"/>
    <w:pPr>
      <w:keepNext/>
      <w:keepLines/>
      <w:spacing w:before="0" w:after="160" w:line="240" w:lineRule="auto"/>
      <w:outlineLvl w:val="0"/>
    </w:pPr>
    <w:rPr>
      <w:bCs/>
      <w:spacing w:val="0"/>
      <w:sz w:val="60"/>
      <w:szCs w:val="56"/>
      <w:lang w:val="en-GB"/>
    </w:rPr>
  </w:style>
  <w:style w:type="paragraph" w:styleId="Rubrik2">
    <w:name w:val="heading 2"/>
    <w:basedOn w:val="Rubrik1"/>
    <w:next w:val="Normal"/>
    <w:link w:val="Rubrik2Char"/>
    <w:uiPriority w:val="9"/>
    <w:qFormat/>
    <w:rsid w:val="00081E07"/>
    <w:pPr>
      <w:spacing w:before="120" w:after="0"/>
      <w:outlineLvl w:val="1"/>
    </w:pPr>
    <w:rPr>
      <w:bCs w:val="0"/>
      <w:sz w:val="28"/>
    </w:rPr>
  </w:style>
  <w:style w:type="paragraph" w:styleId="Rubrik3">
    <w:name w:val="heading 3"/>
    <w:basedOn w:val="Rubrik2"/>
    <w:next w:val="Normal"/>
    <w:link w:val="Rubrik3Char"/>
    <w:uiPriority w:val="9"/>
    <w:qFormat/>
    <w:rsid w:val="004E6369"/>
    <w:pPr>
      <w:outlineLvl w:val="2"/>
    </w:pPr>
    <w:rPr>
      <w:sz w:val="22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A16575"/>
    <w:pPr>
      <w:outlineLvl w:val="4"/>
    </w:pPr>
    <w:rPr>
      <w:bCs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A16575"/>
    <w:pPr>
      <w:outlineLvl w:val="5"/>
    </w:pPr>
    <w:rPr>
      <w:bCs w:val="0"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A16575"/>
    <w:pPr>
      <w:outlineLvl w:val="6"/>
    </w:pPr>
    <w:rPr>
      <w:iCs/>
    </w:rPr>
  </w:style>
  <w:style w:type="paragraph" w:styleId="Rubrik8">
    <w:name w:val="heading 8"/>
    <w:basedOn w:val="Rubrik7"/>
    <w:next w:val="Normal"/>
    <w:link w:val="Rubrik8Char"/>
    <w:uiPriority w:val="9"/>
    <w:semiHidden/>
    <w:rsid w:val="00934D21"/>
    <w:pPr>
      <w:outlineLvl w:val="7"/>
    </w:pPr>
    <w:rPr>
      <w:bCs/>
    </w:rPr>
  </w:style>
  <w:style w:type="paragraph" w:styleId="Rubrik9">
    <w:name w:val="heading 9"/>
    <w:basedOn w:val="Rubrik8"/>
    <w:next w:val="Normal"/>
    <w:link w:val="Rubrik9Char"/>
    <w:uiPriority w:val="9"/>
    <w:semiHidden/>
    <w:rsid w:val="00934D21"/>
    <w:pPr>
      <w:outlineLvl w:val="8"/>
    </w:pPr>
    <w:rPr>
      <w:iCs w:val="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229A8"/>
    <w:rPr>
      <w:rFonts w:asciiTheme="majorHAnsi" w:eastAsiaTheme="majorEastAsia" w:hAnsiTheme="majorHAnsi" w:cstheme="majorBidi"/>
      <w:b/>
      <w:bCs/>
      <w:sz w:val="60"/>
      <w:szCs w:val="56"/>
      <w:lang w:val="en-GB"/>
    </w:rPr>
  </w:style>
  <w:style w:type="character" w:customStyle="1" w:styleId="Rubrik2Char">
    <w:name w:val="Rubrik 2 Char"/>
    <w:basedOn w:val="Standardstycketeckensnitt"/>
    <w:link w:val="Rubrik2"/>
    <w:uiPriority w:val="9"/>
    <w:rsid w:val="00081E0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4E6369"/>
    <w:rPr>
      <w:rFonts w:asciiTheme="majorHAnsi" w:eastAsiaTheme="majorEastAsia" w:hAnsiTheme="majorHAnsi" w:cstheme="majorBidi"/>
      <w:b/>
      <w:sz w:val="22"/>
      <w:szCs w:val="24"/>
      <w:lang w:val="en-GB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A6449E"/>
    <w:rPr>
      <w:rFonts w:asciiTheme="majorHAnsi" w:eastAsiaTheme="majorEastAsia" w:hAnsiTheme="majorHAnsi" w:cstheme="majorBidi"/>
      <w:iCs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6449E"/>
    <w:rPr>
      <w:rFonts w:asciiTheme="majorHAnsi" w:eastAsiaTheme="majorEastAsia" w:hAnsiTheme="majorHAnsi" w:cstheme="majorBidi"/>
      <w:bCs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6449E"/>
    <w:rPr>
      <w:rFonts w:asciiTheme="majorHAnsi" w:eastAsiaTheme="majorEastAsia" w:hAnsiTheme="majorHAnsi" w:cstheme="majorBidi"/>
      <w:bCs/>
      <w:iCs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6449E"/>
    <w:rPr>
      <w:rFonts w:asciiTheme="majorHAnsi" w:eastAsiaTheme="majorEastAsia" w:hAnsiTheme="majorHAnsi" w:cstheme="majorBidi"/>
      <w:iCs/>
      <w:szCs w:val="24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6449E"/>
    <w:rPr>
      <w:rFonts w:asciiTheme="majorHAnsi" w:eastAsiaTheme="majorEastAsia" w:hAnsiTheme="majorHAnsi" w:cstheme="majorBidi"/>
      <w:szCs w:val="24"/>
    </w:rPr>
  </w:style>
  <w:style w:type="paragraph" w:styleId="Beskrivning">
    <w:name w:val="caption"/>
    <w:basedOn w:val="Normal"/>
    <w:next w:val="Normal"/>
    <w:uiPriority w:val="99"/>
    <w:rsid w:val="005F29FB"/>
    <w:rPr>
      <w:b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34"/>
    <w:qFormat/>
    <w:rsid w:val="007A0FB2"/>
    <w:pPr>
      <w:spacing w:after="320" w:line="216" w:lineRule="auto"/>
      <w:contextualSpacing/>
    </w:pPr>
    <w:rPr>
      <w:rFonts w:asciiTheme="majorHAnsi" w:eastAsiaTheme="majorEastAsia" w:hAnsiTheme="majorHAnsi" w:cstheme="majorBidi"/>
      <w:b/>
      <w:spacing w:val="-20"/>
      <w:sz w:val="96"/>
      <w:szCs w:val="96"/>
    </w:rPr>
  </w:style>
  <w:style w:type="character" w:customStyle="1" w:styleId="RubrikChar">
    <w:name w:val="Rubrik Char"/>
    <w:basedOn w:val="Standardstycketeckensnitt"/>
    <w:link w:val="Rubrik"/>
    <w:uiPriority w:val="34"/>
    <w:rsid w:val="007A0FB2"/>
    <w:rPr>
      <w:rFonts w:asciiTheme="majorHAnsi" w:eastAsiaTheme="majorEastAsia" w:hAnsiTheme="majorHAnsi" w:cstheme="majorBidi"/>
      <w:b/>
      <w:spacing w:val="-20"/>
      <w:sz w:val="96"/>
      <w:szCs w:val="96"/>
    </w:rPr>
  </w:style>
  <w:style w:type="paragraph" w:styleId="Underrubrik">
    <w:name w:val="Subtitle"/>
    <w:basedOn w:val="Normal"/>
    <w:next w:val="Normal"/>
    <w:link w:val="UnderrubrikChar"/>
    <w:uiPriority w:val="35"/>
    <w:qFormat/>
    <w:rsid w:val="004B4F44"/>
    <w:pPr>
      <w:spacing w:before="320" w:after="520"/>
    </w:pPr>
    <w:rPr>
      <w:rFonts w:asciiTheme="majorHAnsi" w:hAnsiTheme="majorHAnsi"/>
      <w:bCs/>
      <w:lang w:val="en-GB"/>
    </w:rPr>
  </w:style>
  <w:style w:type="character" w:customStyle="1" w:styleId="UnderrubrikChar">
    <w:name w:val="Underrubrik Char"/>
    <w:basedOn w:val="Standardstycketeckensnitt"/>
    <w:link w:val="Underrubrik"/>
    <w:uiPriority w:val="35"/>
    <w:rsid w:val="004B4F44"/>
    <w:rPr>
      <w:rFonts w:asciiTheme="majorHAnsi" w:hAnsiTheme="majorHAnsi"/>
      <w:bCs/>
      <w:lang w:val="en-GB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rsid w:val="0011207E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rsid w:val="005F29FB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F29FB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Rubrik1"/>
    <w:next w:val="Normal"/>
    <w:uiPriority w:val="38"/>
    <w:rsid w:val="00A6449E"/>
    <w:pPr>
      <w:outlineLvl w:val="9"/>
    </w:pPr>
  </w:style>
  <w:style w:type="paragraph" w:styleId="Innehll1">
    <w:name w:val="toc 1"/>
    <w:basedOn w:val="Normal"/>
    <w:next w:val="Normal"/>
    <w:uiPriority w:val="39"/>
    <w:rsid w:val="004B4F44"/>
    <w:pPr>
      <w:tabs>
        <w:tab w:val="right" w:pos="9062"/>
      </w:tabs>
      <w:spacing w:after="100"/>
      <w:ind w:left="425" w:hanging="425"/>
    </w:pPr>
    <w:rPr>
      <w:rFonts w:asciiTheme="majorHAnsi" w:hAnsiTheme="majorHAnsi"/>
      <w:b/>
      <w:noProof/>
      <w:color w:val="000000" w:themeColor="text1"/>
      <w:sz w:val="32"/>
      <w:lang w:eastAsia="en-GB"/>
    </w:rPr>
  </w:style>
  <w:style w:type="paragraph" w:styleId="Innehll2">
    <w:name w:val="toc 2"/>
    <w:basedOn w:val="Normal"/>
    <w:next w:val="Normal"/>
    <w:uiPriority w:val="39"/>
    <w:rsid w:val="004B4F44"/>
    <w:pPr>
      <w:tabs>
        <w:tab w:val="right" w:pos="9062"/>
      </w:tabs>
      <w:spacing w:after="100"/>
      <w:ind w:left="850" w:hanging="425"/>
    </w:pPr>
    <w:rPr>
      <w:rFonts w:asciiTheme="majorHAnsi" w:hAnsiTheme="majorHAnsi"/>
      <w:b/>
      <w:noProof/>
      <w:color w:val="000000" w:themeColor="text1"/>
      <w:sz w:val="28"/>
    </w:rPr>
  </w:style>
  <w:style w:type="paragraph" w:styleId="Innehll3">
    <w:name w:val="toc 3"/>
    <w:basedOn w:val="Normal"/>
    <w:next w:val="Normal"/>
    <w:uiPriority w:val="39"/>
    <w:rsid w:val="004B4F44"/>
    <w:pPr>
      <w:tabs>
        <w:tab w:val="right" w:pos="9062"/>
      </w:tabs>
      <w:spacing w:after="100"/>
      <w:ind w:left="1276" w:hanging="425"/>
    </w:pPr>
    <w:rPr>
      <w:rFonts w:asciiTheme="majorHAnsi" w:hAnsiTheme="majorHAnsi"/>
      <w:b/>
      <w:noProof/>
      <w:color w:val="000000" w:themeColor="text1"/>
      <w:sz w:val="24"/>
    </w:rPr>
  </w:style>
  <w:style w:type="paragraph" w:styleId="Innehll4">
    <w:name w:val="toc 4"/>
    <w:basedOn w:val="Normal"/>
    <w:next w:val="Normal"/>
    <w:uiPriority w:val="39"/>
    <w:semiHidden/>
    <w:rsid w:val="00972D16"/>
    <w:pPr>
      <w:spacing w:after="100"/>
      <w:ind w:left="1276"/>
    </w:pPr>
  </w:style>
  <w:style w:type="paragraph" w:styleId="Innehll5">
    <w:name w:val="toc 5"/>
    <w:basedOn w:val="Normal"/>
    <w:next w:val="Normal"/>
    <w:uiPriority w:val="39"/>
    <w:semiHidden/>
    <w:rsid w:val="00972D16"/>
    <w:pPr>
      <w:spacing w:after="100"/>
      <w:ind w:left="1701"/>
    </w:pPr>
  </w:style>
  <w:style w:type="paragraph" w:styleId="Innehll6">
    <w:name w:val="toc 6"/>
    <w:basedOn w:val="Normal"/>
    <w:next w:val="Normal"/>
    <w:uiPriority w:val="39"/>
    <w:semiHidden/>
    <w:rsid w:val="00972D16"/>
    <w:pPr>
      <w:spacing w:after="100"/>
      <w:ind w:left="2126"/>
    </w:pPr>
  </w:style>
  <w:style w:type="paragraph" w:styleId="Innehll7">
    <w:name w:val="toc 7"/>
    <w:basedOn w:val="Normal"/>
    <w:next w:val="Normal"/>
    <w:uiPriority w:val="39"/>
    <w:semiHidden/>
    <w:rsid w:val="00972D16"/>
    <w:pPr>
      <w:spacing w:after="100"/>
      <w:ind w:left="2552"/>
    </w:pPr>
  </w:style>
  <w:style w:type="paragraph" w:styleId="Innehll8">
    <w:name w:val="toc 8"/>
    <w:basedOn w:val="Normal"/>
    <w:next w:val="Normal"/>
    <w:uiPriority w:val="39"/>
    <w:semiHidden/>
    <w:rsid w:val="00972D16"/>
    <w:pPr>
      <w:spacing w:after="100"/>
      <w:ind w:left="2977"/>
    </w:pPr>
  </w:style>
  <w:style w:type="paragraph" w:styleId="Innehll9">
    <w:name w:val="toc 9"/>
    <w:basedOn w:val="Normal"/>
    <w:next w:val="Normal"/>
    <w:uiPriority w:val="39"/>
    <w:semiHidden/>
    <w:rsid w:val="00972D16"/>
    <w:pPr>
      <w:spacing w:after="100"/>
      <w:ind w:left="3402"/>
    </w:pPr>
  </w:style>
  <w:style w:type="paragraph" w:styleId="Sidhuvud">
    <w:name w:val="header"/>
    <w:basedOn w:val="Normal"/>
    <w:link w:val="SidhuvudChar"/>
    <w:uiPriority w:val="99"/>
    <w:rsid w:val="002714B8"/>
    <w:pPr>
      <w:tabs>
        <w:tab w:val="center" w:pos="4536"/>
        <w:tab w:val="right" w:pos="9072"/>
      </w:tabs>
      <w:spacing w:before="0" w:line="240" w:lineRule="auto"/>
    </w:pPr>
    <w:rPr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2714B8"/>
    <w:rPr>
      <w:sz w:val="16"/>
    </w:rPr>
  </w:style>
  <w:style w:type="paragraph" w:styleId="Sidfot">
    <w:name w:val="footer"/>
    <w:basedOn w:val="Normal"/>
    <w:link w:val="SidfotChar"/>
    <w:uiPriority w:val="99"/>
    <w:rsid w:val="00ED6C6F"/>
    <w:pPr>
      <w:tabs>
        <w:tab w:val="center" w:pos="4536"/>
        <w:tab w:val="right" w:pos="9072"/>
      </w:tabs>
      <w:spacing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D6C6F"/>
  </w:style>
  <w:style w:type="paragraph" w:styleId="Punktlista">
    <w:name w:val="List Bullet"/>
    <w:basedOn w:val="Normal"/>
    <w:uiPriority w:val="24"/>
    <w:qFormat/>
    <w:rsid w:val="004E6369"/>
    <w:pPr>
      <w:numPr>
        <w:numId w:val="6"/>
      </w:numPr>
      <w:spacing w:after="80"/>
      <w:ind w:left="227" w:hanging="227"/>
      <w:contextualSpacing/>
    </w:pPr>
  </w:style>
  <w:style w:type="paragraph" w:styleId="Numreradlista">
    <w:name w:val="List Number"/>
    <w:basedOn w:val="Normal"/>
    <w:uiPriority w:val="25"/>
    <w:qFormat/>
    <w:rsid w:val="00D4779E"/>
    <w:pPr>
      <w:numPr>
        <w:numId w:val="1"/>
      </w:numPr>
      <w:spacing w:after="80"/>
      <w:ind w:left="357" w:hanging="357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line="240" w:lineRule="auto"/>
      <w:ind w:left="142" w:hanging="142"/>
    </w:pPr>
    <w:rPr>
      <w:sz w:val="16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32ACDF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25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25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25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25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24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24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24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24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line="240" w:lineRule="auto"/>
      <w:ind w:left="142" w:hanging="142"/>
    </w:pPr>
    <w:rPr>
      <w:sz w:val="16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qFormat/>
    <w:rsid w:val="00AA5C9A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qFormat/>
    <w:rsid w:val="00AA5C9A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qFormat/>
    <w:rsid w:val="00AA5C9A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qFormat/>
    <w:rsid w:val="00AA5C9A"/>
    <w:pPr>
      <w:numPr>
        <w:ilvl w:val="3"/>
        <w:numId w:val="14"/>
      </w:numPr>
    </w:pPr>
  </w:style>
  <w:style w:type="paragraph" w:styleId="Adress-brev">
    <w:name w:val="envelope address"/>
    <w:basedOn w:val="Normal"/>
    <w:uiPriority w:val="99"/>
    <w:rsid w:val="00CC3124"/>
    <w:pPr>
      <w:spacing w:after="720" w:line="264" w:lineRule="auto"/>
      <w:ind w:left="4253"/>
      <w:contextualSpacing/>
    </w:pPr>
    <w:rPr>
      <w:noProof/>
    </w:rPr>
  </w:style>
  <w:style w:type="paragraph" w:styleId="Avslutandetext">
    <w:name w:val="Closing"/>
    <w:basedOn w:val="Normal"/>
    <w:next w:val="Normal"/>
    <w:link w:val="AvslutandetextChar"/>
    <w:uiPriority w:val="99"/>
    <w:rsid w:val="00A87B49"/>
    <w:pPr>
      <w:spacing w:after="800" w:line="240" w:lineRule="auto"/>
      <w:contextualSpacing/>
    </w:pPr>
    <w:rPr>
      <w:lang w:val="en-GB"/>
    </w:rPr>
  </w:style>
  <w:style w:type="character" w:customStyle="1" w:styleId="AvslutandetextChar">
    <w:name w:val="Avslutande text Char"/>
    <w:basedOn w:val="Standardstycketeckensnitt"/>
    <w:link w:val="Avslutandetext"/>
    <w:uiPriority w:val="99"/>
    <w:rsid w:val="00A87B49"/>
    <w:rPr>
      <w:lang w:val="en-GB"/>
    </w:rPr>
  </w:style>
  <w:style w:type="paragraph" w:styleId="Inledning">
    <w:name w:val="Salutation"/>
    <w:basedOn w:val="Normal"/>
    <w:next w:val="Normal"/>
    <w:link w:val="InledningChar"/>
    <w:uiPriority w:val="36"/>
    <w:rsid w:val="00BE3F3D"/>
    <w:rPr>
      <w:i/>
      <w:sz w:val="22"/>
    </w:rPr>
  </w:style>
  <w:style w:type="character" w:customStyle="1" w:styleId="InledningChar">
    <w:name w:val="Inledning Char"/>
    <w:basedOn w:val="Standardstycketeckensnitt"/>
    <w:link w:val="Inledning"/>
    <w:uiPriority w:val="36"/>
    <w:rsid w:val="00BE3F3D"/>
    <w:rPr>
      <w:i/>
      <w:sz w:val="22"/>
    </w:rPr>
  </w:style>
  <w:style w:type="paragraph" w:customStyle="1" w:styleId="Klla">
    <w:name w:val="Källa"/>
    <w:basedOn w:val="Normal"/>
    <w:next w:val="Normal"/>
    <w:uiPriority w:val="26"/>
    <w:qFormat/>
    <w:rsid w:val="0036067A"/>
    <w:pPr>
      <w:spacing w:before="80" w:line="240" w:lineRule="auto"/>
    </w:pPr>
    <w:rPr>
      <w:i/>
      <w:sz w:val="16"/>
    </w:rPr>
  </w:style>
  <w:style w:type="paragraph" w:customStyle="1" w:styleId="RubrikBl1">
    <w:name w:val="Rubrik Blå 1"/>
    <w:basedOn w:val="Rubrik"/>
    <w:next w:val="Normal"/>
    <w:qFormat/>
    <w:rsid w:val="003D5DEF"/>
    <w:pPr>
      <w:spacing w:line="240" w:lineRule="auto"/>
    </w:pPr>
    <w:rPr>
      <w:color w:val="1A3050"/>
    </w:rPr>
  </w:style>
  <w:style w:type="paragraph" w:customStyle="1" w:styleId="Indrag">
    <w:name w:val="Indrag"/>
    <w:basedOn w:val="Normal"/>
    <w:qFormat/>
    <w:rsid w:val="00104111"/>
    <w:pPr>
      <w:spacing w:before="0"/>
      <w:ind w:firstLine="340"/>
    </w:pPr>
    <w:rPr>
      <w:lang w:val="en-GB"/>
    </w:rPr>
  </w:style>
  <w:style w:type="paragraph" w:customStyle="1" w:styleId="RubrikBl">
    <w:name w:val="Rubrik Blå"/>
    <w:basedOn w:val="RubrikBl1"/>
    <w:qFormat/>
    <w:rsid w:val="00DF4F80"/>
    <w:pPr>
      <w:spacing w:after="120"/>
    </w:pPr>
    <w:rPr>
      <w:color w:val="005293"/>
      <w:spacing w:val="0"/>
      <w:sz w:val="36"/>
      <w:lang w:val="en-GB"/>
    </w:rPr>
  </w:style>
  <w:style w:type="paragraph" w:customStyle="1" w:styleId="Underrubrikbl">
    <w:name w:val="Underrubrik blå"/>
    <w:basedOn w:val="Underrubrik"/>
    <w:qFormat/>
    <w:rsid w:val="004B4F44"/>
    <w:pPr>
      <w:spacing w:before="120" w:after="840"/>
    </w:pPr>
    <w:rPr>
      <w:bCs w:val="0"/>
      <w:color w:val="005293"/>
    </w:rPr>
  </w:style>
  <w:style w:type="paragraph" w:customStyle="1" w:styleId="CitatBl">
    <w:name w:val="Citat Blå"/>
    <w:basedOn w:val="RubrikBl1"/>
    <w:uiPriority w:val="10"/>
    <w:qFormat/>
    <w:rsid w:val="00525E39"/>
    <w:pPr>
      <w:spacing w:line="264" w:lineRule="auto"/>
    </w:pPr>
    <w:rPr>
      <w:spacing w:val="0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Innehållsförteckn (ej rubrik)"/>
        <w:style w:val="Innehåll 1"/>
        <w:category>
          <w:name w:val="Allmänt"/>
          <w:gallery w:val="tblOfContents"/>
        </w:category>
        <w:behaviors>
          <w:behavior w:val="p"/>
        </w:behaviors>
        <w:guid w:val="{961671AA-202D-4163-9983-69AFDAD5CC5D}"/>
      </w:docPartPr>
      <w:docPartBody>
        <w:p w:rsidR="00824BF0" w:rsidRDefault="00824BF0">
          <w:pPr>
            <w:pStyle w:val="Innehll1"/>
            <w:rPr>
              <w:sz w:val="22"/>
              <w:szCs w:val="22"/>
              <w:lang w:eastAsia="sv-SE"/>
            </w:rPr>
          </w:pPr>
          <w:r>
            <w:rPr>
              <w:shd w:val="clear" w:color="auto" w:fill="F0F0F0"/>
            </w:rPr>
            <w:fldChar w:fldCharType="begin"/>
          </w:r>
          <w:r>
            <w:rPr>
              <w:shd w:val="clear" w:color="auto" w:fill="F0F0F0"/>
            </w:rPr>
            <w:instrText xml:space="preserve"> TOC \o "2-3" \h \z \t "Rubrik 1;1;Numrerad rubrik 1;1" </w:instrText>
          </w:r>
          <w:r>
            <w:rPr>
              <w:shd w:val="clear" w:color="auto" w:fill="F0F0F0"/>
            </w:rPr>
            <w:fldChar w:fldCharType="separate"/>
          </w:r>
          <w:hyperlink w:anchor="_Toc22896057" w:history="1">
            <w:r w:rsidRPr="002D652B">
              <w:rPr>
                <w:rStyle w:val="Hyperlnk"/>
                <w:shd w:val="clear" w:color="auto" w:fill="F0F0F0"/>
              </w:rPr>
              <w:t>[Rubrik 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_Toc22896057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2"/>
            <w:rPr>
              <w:sz w:val="22"/>
              <w:szCs w:val="22"/>
              <w:lang w:eastAsia="sv-SE"/>
            </w:rPr>
          </w:pPr>
          <w:hyperlink w:anchor="_Toc22896058" w:history="1">
            <w:r w:rsidR="00824BF0" w:rsidRPr="002D652B">
              <w:rPr>
                <w:rStyle w:val="Hyperlnk"/>
                <w:shd w:val="clear" w:color="auto" w:fill="F0F0F0"/>
              </w:rPr>
              <w:t>[Rubrik 2]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_Toc22896058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1</w:t>
            </w:r>
            <w:r w:rsidR="00824BF0"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3"/>
            <w:rPr>
              <w:sz w:val="22"/>
              <w:szCs w:val="22"/>
              <w:lang w:eastAsia="sv-SE"/>
            </w:rPr>
          </w:pPr>
          <w:hyperlink w:anchor="_Toc22896059" w:history="1">
            <w:r w:rsidR="00824BF0" w:rsidRPr="002D652B">
              <w:rPr>
                <w:rStyle w:val="Hyperlnk"/>
                <w:shd w:val="clear" w:color="auto" w:fill="F0F0F0"/>
              </w:rPr>
              <w:t>[Rubrik 3]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_Toc22896059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1</w:t>
            </w:r>
            <w:r w:rsidR="00824BF0"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1"/>
            <w:rPr>
              <w:sz w:val="22"/>
              <w:szCs w:val="22"/>
              <w:lang w:eastAsia="sv-SE"/>
            </w:rPr>
          </w:pPr>
          <w:hyperlink w:anchor="_Toc22896060" w:history="1">
            <w:r w:rsidR="00824BF0" w:rsidRPr="002D652B">
              <w:rPr>
                <w:rStyle w:val="Hyperlnk"/>
              </w:rPr>
              <w:t>Figur, standard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_Toc22896060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2</w:t>
            </w:r>
            <w:r w:rsidR="00824BF0"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1"/>
            <w:rPr>
              <w:sz w:val="22"/>
              <w:szCs w:val="22"/>
              <w:lang w:eastAsia="sv-SE"/>
            </w:rPr>
          </w:pPr>
          <w:hyperlink w:anchor="_Toc22896061" w:history="1">
            <w:r w:rsidR="00824BF0" w:rsidRPr="002D652B">
              <w:rPr>
                <w:rStyle w:val="Hyperlnk"/>
              </w:rPr>
              <w:t>Tabell, standard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_Toc22896061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2</w:t>
            </w:r>
            <w:r w:rsidR="00824BF0"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1"/>
            <w:rPr>
              <w:sz w:val="22"/>
              <w:szCs w:val="22"/>
              <w:lang w:eastAsia="sv-SE"/>
            </w:rPr>
          </w:pPr>
          <w:hyperlink w:anchor="_Toc22896062" w:history="1">
            <w:r w:rsidR="00824BF0" w:rsidRPr="002D652B">
              <w:rPr>
                <w:rStyle w:val="Hyperlnk"/>
              </w:rPr>
              <w:t>Diagram, standard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_Toc22896062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3</w:t>
            </w:r>
            <w:r w:rsidR="00824BF0"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1"/>
            <w:rPr>
              <w:sz w:val="22"/>
              <w:szCs w:val="22"/>
              <w:lang w:eastAsia="sv-SE"/>
            </w:rPr>
          </w:pPr>
          <w:hyperlink w:anchor="_Toc22896063" w:history="1">
            <w:r w:rsidR="00824BF0" w:rsidRPr="002D652B">
              <w:rPr>
                <w:rStyle w:val="Hyperlnk"/>
              </w:rPr>
              <w:t>1.</w:t>
            </w:r>
            <w:r w:rsidR="00824BF0">
              <w:rPr>
                <w:sz w:val="22"/>
                <w:szCs w:val="22"/>
                <w:lang w:eastAsia="sv-SE"/>
              </w:rPr>
              <w:tab/>
            </w:r>
            <w:r w:rsidR="00824BF0" w:rsidRPr="002D652B">
              <w:rPr>
                <w:rStyle w:val="Hyperlnk"/>
                <w:shd w:val="clear" w:color="auto" w:fill="F0F0F0"/>
              </w:rPr>
              <w:t>[Numrerad rubrik 1]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_Toc22896063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4</w:t>
            </w:r>
            <w:r w:rsidR="00824BF0"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2"/>
            <w:tabs>
              <w:tab w:val="left" w:pos="1276"/>
            </w:tabs>
            <w:rPr>
              <w:sz w:val="22"/>
              <w:szCs w:val="22"/>
              <w:lang w:eastAsia="sv-SE"/>
            </w:rPr>
          </w:pPr>
          <w:hyperlink w:anchor="_Toc22896064" w:history="1">
            <w:r w:rsidR="00824BF0" w:rsidRPr="002D652B">
              <w:rPr>
                <w:rStyle w:val="Hyperlnk"/>
              </w:rPr>
              <w:t>1.1</w:t>
            </w:r>
            <w:r w:rsidR="00824BF0">
              <w:rPr>
                <w:sz w:val="22"/>
                <w:szCs w:val="22"/>
                <w:lang w:eastAsia="sv-SE"/>
              </w:rPr>
              <w:tab/>
            </w:r>
            <w:r w:rsidR="00824BF0" w:rsidRPr="002D652B">
              <w:rPr>
                <w:rStyle w:val="Hyperlnk"/>
                <w:shd w:val="clear" w:color="auto" w:fill="F0F0F0"/>
              </w:rPr>
              <w:t>[Numrerad rubrik 2]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_Toc22896064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4</w:t>
            </w:r>
            <w:r w:rsidR="00824BF0">
              <w:rPr>
                <w:webHidden/>
              </w:rPr>
              <w:fldChar w:fldCharType="end"/>
            </w:r>
          </w:hyperlink>
        </w:p>
        <w:p w:rsidR="00824BF0" w:rsidRDefault="00DB5D2A">
          <w:pPr>
            <w:pStyle w:val="Innehll3"/>
            <w:tabs>
              <w:tab w:val="left" w:pos="1701"/>
            </w:tabs>
            <w:rPr>
              <w:sz w:val="22"/>
              <w:szCs w:val="22"/>
              <w:lang w:eastAsia="sv-SE"/>
            </w:rPr>
          </w:pPr>
          <w:hyperlink w:anchor="_Toc22896065" w:history="1">
            <w:r w:rsidR="00824BF0" w:rsidRPr="002D652B">
              <w:rPr>
                <w:rStyle w:val="Hyperlnk"/>
              </w:rPr>
              <w:t>1.1.1</w:t>
            </w:r>
            <w:r w:rsidR="00824BF0">
              <w:rPr>
                <w:sz w:val="22"/>
                <w:szCs w:val="22"/>
                <w:lang w:eastAsia="sv-SE"/>
              </w:rPr>
              <w:tab/>
            </w:r>
            <w:r w:rsidR="00824BF0" w:rsidRPr="002D652B">
              <w:rPr>
                <w:rStyle w:val="Hyperlnk"/>
                <w:shd w:val="clear" w:color="auto" w:fill="F0F0F0"/>
              </w:rPr>
              <w:t>[Numrerad rubrik 3]</w:t>
            </w:r>
            <w:r w:rsidR="00824BF0">
              <w:rPr>
                <w:webHidden/>
              </w:rPr>
              <w:tab/>
            </w:r>
            <w:r w:rsidR="00824BF0">
              <w:rPr>
                <w:webHidden/>
              </w:rPr>
              <w:fldChar w:fldCharType="begin"/>
            </w:r>
            <w:r w:rsidR="00824BF0">
              <w:rPr>
                <w:webHidden/>
              </w:rPr>
              <w:instrText xml:space="preserve"> PAGEREF _Toc22896065 \h </w:instrText>
            </w:r>
            <w:r w:rsidR="00824BF0">
              <w:rPr>
                <w:webHidden/>
              </w:rPr>
            </w:r>
            <w:r w:rsidR="00824BF0">
              <w:rPr>
                <w:webHidden/>
              </w:rPr>
              <w:fldChar w:fldCharType="separate"/>
            </w:r>
            <w:r w:rsidR="00824BF0">
              <w:rPr>
                <w:webHidden/>
              </w:rPr>
              <w:t>4</w:t>
            </w:r>
            <w:r w:rsidR="00824BF0">
              <w:rPr>
                <w:webHidden/>
              </w:rPr>
              <w:fldChar w:fldCharType="end"/>
            </w:r>
          </w:hyperlink>
        </w:p>
        <w:p w:rsidR="00AC0D27" w:rsidRDefault="00824BF0" w:rsidP="00824BF0">
          <w:pPr>
            <w:pStyle w:val="Innehllsfrtecknejrubrik"/>
          </w:pPr>
          <w:r>
            <w:rPr>
              <w:shd w:val="clear" w:color="auto" w:fill="F0F0F0"/>
            </w:rPr>
            <w:fldChar w:fldCharType="end"/>
          </w:r>
        </w:p>
      </w:docPartBody>
    </w:docPart>
    <w:docPart>
      <w:docPartPr>
        <w:name w:val="FF2B8310FDE34507A19227649F5FB57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BBF5E84-2F64-4DCA-8B9A-E04083333C79}"/>
      </w:docPartPr>
      <w:docPartBody>
        <w:p w:rsidR="00C56B53" w:rsidRDefault="009D33C5" w:rsidP="009D33C5">
          <w:pPr>
            <w:pStyle w:val="FF2B8310FDE34507A19227649F5FB5783"/>
          </w:pPr>
          <w:r w:rsidRPr="00C917E5">
            <w:rPr>
              <w:rStyle w:val="Platshllartext"/>
            </w:rPr>
            <w:t>Ange titel</w:t>
          </w:r>
        </w:p>
      </w:docPartBody>
    </w:docPart>
    <w:docPart>
      <w:docPartPr>
        <w:name w:val="8B8DADB1FA8C40CC99BB4A87E446C5D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3FE2187-BBAA-4C63-87C8-8CD43196BF9E}"/>
      </w:docPartPr>
      <w:docPartBody>
        <w:p w:rsidR="00C56B53" w:rsidRDefault="009D33C5" w:rsidP="009D33C5">
          <w:pPr>
            <w:pStyle w:val="8B8DADB1FA8C40CC99BB4A87E446C5DB3"/>
          </w:pPr>
          <w:r>
            <w:rPr>
              <w:rStyle w:val="Platshllartext"/>
            </w:rPr>
            <w:t>Under fliken Infoga välj bild och ladda upp</w:t>
          </w:r>
        </w:p>
      </w:docPartBody>
    </w:docPart>
    <w:docPart>
      <w:docPartPr>
        <w:name w:val="06B93F13B1824FAA95B66FCE38236C9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90F4076-9FBA-4768-A3B0-CDEF2C93C802}"/>
      </w:docPartPr>
      <w:docPartBody>
        <w:p w:rsidR="00C56B53" w:rsidRDefault="009D33C5" w:rsidP="009D33C5">
          <w:pPr>
            <w:pStyle w:val="06B93F13B1824FAA95B66FCE38236C973"/>
          </w:pPr>
          <w:r>
            <w:rPr>
              <w:rStyle w:val="Platshllartext"/>
            </w:rPr>
            <w:t xml:space="preserve">Ange </w:t>
          </w:r>
          <w:r w:rsidRPr="0008119A">
            <w:rPr>
              <w:rStyle w:val="Platshllartext"/>
            </w:rPr>
            <w:t>Titel</w:t>
          </w:r>
          <w:r>
            <w:rPr>
              <w:rStyle w:val="Platshllartext"/>
            </w:rPr>
            <w:t xml:space="preserve"> eller Kapittel</w:t>
          </w:r>
          <w:r w:rsidRPr="0008119A">
            <w:rPr>
              <w:rStyle w:val="Platshllartext"/>
            </w:rPr>
            <w:t>]</w:t>
          </w:r>
        </w:p>
      </w:docPartBody>
    </w:docPart>
    <w:docPart>
      <w:docPartPr>
        <w:name w:val="C27900F76B424FECA89CDFCC11E007F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DBA80B2-E8A9-4A2D-862D-747E98E34305}"/>
      </w:docPartPr>
      <w:docPartBody>
        <w:p w:rsidR="00C56B53" w:rsidRDefault="009D33C5" w:rsidP="009D33C5">
          <w:pPr>
            <w:pStyle w:val="C27900F76B424FECA89CDFCC11E007F93"/>
          </w:pPr>
          <w:r>
            <w:rPr>
              <w:rStyle w:val="Platshllartext"/>
            </w:rPr>
            <w:t xml:space="preserve">Ange </w:t>
          </w:r>
          <w:r w:rsidRPr="0008119A">
            <w:rPr>
              <w:rStyle w:val="Platshllartext"/>
            </w:rPr>
            <w:t>Titel</w:t>
          </w:r>
          <w:r>
            <w:rPr>
              <w:rStyle w:val="Platshllartext"/>
            </w:rPr>
            <w:t xml:space="preserve"> eller Kapittel</w:t>
          </w:r>
          <w:r w:rsidRPr="0008119A">
            <w:rPr>
              <w:rStyle w:val="Platshllartext"/>
            </w:rPr>
            <w:t>]</w:t>
          </w:r>
        </w:p>
      </w:docPartBody>
    </w:docPart>
    <w:docPart>
      <w:docPartPr>
        <w:name w:val="C9FA13A4D8FF475598950D6EDA0206A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D73AB38-7F11-4202-A7C9-B4CC7DD284D2}"/>
      </w:docPartPr>
      <w:docPartBody>
        <w:p w:rsidR="002A2F56" w:rsidRDefault="009D33C5" w:rsidP="009D33C5">
          <w:pPr>
            <w:pStyle w:val="C9FA13A4D8FF475598950D6EDA0206A63"/>
          </w:pPr>
          <w:r w:rsidRPr="00AD7120">
            <w:rPr>
              <w:rStyle w:val="Platshllartext"/>
              <w:lang w:val="sv-SE"/>
            </w:rPr>
            <w:t>Ange rubrik</w:t>
          </w:r>
        </w:p>
      </w:docPartBody>
    </w:docPart>
    <w:docPart>
      <w:docPartPr>
        <w:name w:val="55740A2D69EE4B898151901550F7F51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1722E1F-9F7A-476D-BE00-683C91D63450}"/>
      </w:docPartPr>
      <w:docPartBody>
        <w:p w:rsidR="002A2F56" w:rsidRDefault="009D33C5" w:rsidP="009D33C5">
          <w:pPr>
            <w:pStyle w:val="55740A2D69EE4B898151901550F7F5103"/>
          </w:pPr>
          <w:r w:rsidRPr="00AD7120">
            <w:rPr>
              <w:rStyle w:val="Platshllartext"/>
              <w:lang w:val="sv-SE"/>
            </w:rPr>
            <w:t>Ange underrubrik</w:t>
          </w:r>
        </w:p>
      </w:docPartBody>
    </w:docPart>
    <w:docPart>
      <w:docPartPr>
        <w:name w:val="E04E13A73FED444DB0A79FDA41BC79DB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68E07A7-DB1D-420A-A3F3-0C2BF6295D13}"/>
      </w:docPartPr>
      <w:docPartBody>
        <w:p w:rsidR="002A2F56" w:rsidRDefault="009D33C5" w:rsidP="009D33C5">
          <w:pPr>
            <w:pStyle w:val="E04E13A73FED444DB0A79FDA41BC79DB3"/>
          </w:pPr>
          <w:r w:rsidRPr="00AD7120">
            <w:rPr>
              <w:rStyle w:val="Platshllartext"/>
            </w:rPr>
            <w:t>Klicka här för att ange text</w:t>
          </w:r>
        </w:p>
      </w:docPartBody>
    </w:docPart>
    <w:docPart>
      <w:docPartPr>
        <w:name w:val="57A7EF2884804CA78FA394E67AE2740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461E75B-7A0B-4BE3-BD66-F4F6F4674C11}"/>
      </w:docPartPr>
      <w:docPartBody>
        <w:p w:rsidR="002A2F56" w:rsidRDefault="009D33C5" w:rsidP="009D33C5">
          <w:pPr>
            <w:pStyle w:val="57A7EF2884804CA78FA394E67AE274063"/>
          </w:pPr>
          <w:r w:rsidRPr="00A629DE">
            <w:rPr>
              <w:rStyle w:val="Platshllartext"/>
              <w:lang w:val="sv-SE"/>
            </w:rPr>
            <w:t>Ange rubrik</w:t>
          </w:r>
        </w:p>
      </w:docPartBody>
    </w:docPart>
    <w:docPart>
      <w:docPartPr>
        <w:name w:val="3DFC5464C9B7437A9B1FECACB16DCC92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532C228-EEDE-413B-9117-25D61CCFD408}"/>
      </w:docPartPr>
      <w:docPartBody>
        <w:p w:rsidR="002A2F56" w:rsidRDefault="009D33C5" w:rsidP="009D33C5">
          <w:pPr>
            <w:pStyle w:val="3DFC5464C9B7437A9B1FECACB16DCC923"/>
          </w:pPr>
          <w:r w:rsidRPr="00AD7120">
            <w:rPr>
              <w:rStyle w:val="Platshllartext"/>
            </w:rPr>
            <w:t>Klicka här för att ange text</w:t>
          </w:r>
        </w:p>
      </w:docPartBody>
    </w:docPart>
    <w:docPart>
      <w:docPartPr>
        <w:name w:val="A76B704F11384414B8D8A653C356AE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D9FE2EE-B29A-4260-9BD7-8FC9ECE7A5DF}"/>
      </w:docPartPr>
      <w:docPartBody>
        <w:p w:rsidR="002A2F56" w:rsidRDefault="009D33C5" w:rsidP="009D33C5">
          <w:pPr>
            <w:pStyle w:val="A76B704F11384414B8D8A653C356AE703"/>
          </w:pPr>
          <w:r w:rsidRPr="00AD7120">
            <w:rPr>
              <w:rStyle w:val="Platshllartext"/>
            </w:rPr>
            <w:t>Klicka här för att ange text</w:t>
          </w:r>
        </w:p>
      </w:docPartBody>
    </w:docPart>
    <w:docPart>
      <w:docPartPr>
        <w:name w:val="654B347FE72B4A27B4D170AC97737D8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D41BE51-8DD3-4406-9A7E-DCF19331C972}"/>
      </w:docPartPr>
      <w:docPartBody>
        <w:p w:rsidR="00E439BE" w:rsidRDefault="009D33C5" w:rsidP="009D33C5">
          <w:pPr>
            <w:pStyle w:val="654B347FE72B4A27B4D170AC97737D8A3"/>
          </w:pPr>
          <w:r>
            <w:rPr>
              <w:rStyle w:val="Platshllartext"/>
            </w:rPr>
            <w:t>Under fliken Infoga välj bild och ladda upp</w:t>
          </w:r>
        </w:p>
      </w:docPartBody>
    </w:docPart>
    <w:docPart>
      <w:docPartPr>
        <w:name w:val="BDA89DDC9C8847019A964DD57C23F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DBBE6-61B6-4FA5-B868-B699C0BF9628}"/>
      </w:docPartPr>
      <w:docPartBody>
        <w:p w:rsidR="001463E7" w:rsidRDefault="009D33C5" w:rsidP="009D33C5">
          <w:pPr>
            <w:pStyle w:val="BDA89DDC9C8847019A964DD57C23F1DD1"/>
          </w:pPr>
          <w:r w:rsidRPr="001F2642">
            <w:rPr>
              <w:rStyle w:val="Platshllartext"/>
              <w:rFonts w:asciiTheme="majorHAnsi" w:hAnsiTheme="majorHAnsi"/>
              <w:b/>
              <w:bCs/>
              <w:color w:val="142638"/>
              <w:sz w:val="32"/>
              <w:szCs w:val="32"/>
              <w:lang w:val="en-US"/>
            </w:rPr>
            <w:t>Click or tap here to enter text.</w:t>
          </w:r>
        </w:p>
      </w:docPartBody>
    </w:docPart>
    <w:docPart>
      <w:docPartPr>
        <w:name w:val="40CCD825379640D1B14D4D93E684E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964BC5-C501-48BB-8A9D-2A4418AAF883}"/>
      </w:docPartPr>
      <w:docPartBody>
        <w:p w:rsidR="001463E7" w:rsidRDefault="009D33C5" w:rsidP="009D33C5">
          <w:pPr>
            <w:pStyle w:val="40CCD825379640D1B14D4D93E684E659"/>
          </w:pPr>
          <w:r w:rsidRPr="00AD7120">
            <w:rPr>
              <w:rStyle w:val="Platshllartext"/>
              <w:lang w:val="sv-SE"/>
            </w:rPr>
            <w:t>Ange underrubrik</w:t>
          </w:r>
        </w:p>
      </w:docPartBody>
    </w:docPart>
    <w:docPart>
      <w:docPartPr>
        <w:name w:val="4383378B67C94C268CA8090B19785C5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967EBBF-E484-4813-B4C2-C78BD5297B61}"/>
      </w:docPartPr>
      <w:docPartBody>
        <w:p w:rsidR="00000000" w:rsidRDefault="001463E7" w:rsidP="001463E7">
          <w:pPr>
            <w:pStyle w:val="4383378B67C94C268CA8090B19785C58"/>
          </w:pPr>
          <w:r>
            <w:rPr>
              <w:rStyle w:val="Platshllartext"/>
            </w:rPr>
            <w:t>LOGO, U</w:t>
          </w:r>
          <w:r w:rsidRPr="00A25427">
            <w:rPr>
              <w:rStyle w:val="Platshllartext"/>
            </w:rPr>
            <w:t xml:space="preserve">nder fliken infoga välj Bild, ladda upp logo </w:t>
          </w:r>
          <w:r>
            <w:rPr>
              <w:rStyle w:val="Platshllartext"/>
            </w:rPr>
            <w:t>(18*1,3 cm)</w:t>
          </w:r>
        </w:p>
      </w:docPartBody>
    </w:docPart>
    <w:docPart>
      <w:docPartPr>
        <w:name w:val="770F56539A154485B869FA71520B339E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B8B01904-4775-4BE8-AC05-9E0ACA92F580}"/>
      </w:docPartPr>
      <w:docPartBody>
        <w:p w:rsidR="00000000" w:rsidRDefault="001463E7" w:rsidP="001463E7">
          <w:pPr>
            <w:pStyle w:val="770F56539A154485B869FA71520B339E"/>
          </w:pPr>
          <w:r>
            <w:rPr>
              <w:rStyle w:val="Platshllartext"/>
            </w:rPr>
            <w:t>För att byta bakgrundsbild, dubbelklicka i sidhuvudet och klistra in ny bild.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eden Sans Book"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eden Sans">
    <w:altName w:val="Calibri"/>
    <w:panose1 w:val="02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4C79D1"/>
    <w:multiLevelType w:val="multilevel"/>
    <w:tmpl w:val="1910F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3A67453"/>
    <w:multiLevelType w:val="multilevel"/>
    <w:tmpl w:val="16D4075C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75935F20"/>
    <w:multiLevelType w:val="multilevel"/>
    <w:tmpl w:val="27265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670049E"/>
    <w:multiLevelType w:val="multilevel"/>
    <w:tmpl w:val="8112F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BE608BB"/>
    <w:multiLevelType w:val="multilevel"/>
    <w:tmpl w:val="3D848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ECA7183"/>
    <w:multiLevelType w:val="multilevel"/>
    <w:tmpl w:val="1BF4A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29"/>
    <w:rsid w:val="000527D4"/>
    <w:rsid w:val="00080D0F"/>
    <w:rsid w:val="00094A78"/>
    <w:rsid w:val="000C54B2"/>
    <w:rsid w:val="00105345"/>
    <w:rsid w:val="001463E7"/>
    <w:rsid w:val="001526A0"/>
    <w:rsid w:val="00285236"/>
    <w:rsid w:val="002A2F56"/>
    <w:rsid w:val="002B049B"/>
    <w:rsid w:val="00372BB9"/>
    <w:rsid w:val="00396C25"/>
    <w:rsid w:val="003C6D49"/>
    <w:rsid w:val="003D2515"/>
    <w:rsid w:val="003D27D4"/>
    <w:rsid w:val="003F10C0"/>
    <w:rsid w:val="003F1A9D"/>
    <w:rsid w:val="0045554A"/>
    <w:rsid w:val="00463D89"/>
    <w:rsid w:val="004F4BA8"/>
    <w:rsid w:val="005261C7"/>
    <w:rsid w:val="00537FE7"/>
    <w:rsid w:val="00580323"/>
    <w:rsid w:val="005916F0"/>
    <w:rsid w:val="00637F29"/>
    <w:rsid w:val="0068446D"/>
    <w:rsid w:val="00687816"/>
    <w:rsid w:val="006C2361"/>
    <w:rsid w:val="006D4416"/>
    <w:rsid w:val="007938DA"/>
    <w:rsid w:val="007E62C0"/>
    <w:rsid w:val="00824BF0"/>
    <w:rsid w:val="00863031"/>
    <w:rsid w:val="008B3B9F"/>
    <w:rsid w:val="008B4900"/>
    <w:rsid w:val="008D29D2"/>
    <w:rsid w:val="0090371C"/>
    <w:rsid w:val="009160CC"/>
    <w:rsid w:val="00920A5D"/>
    <w:rsid w:val="00930373"/>
    <w:rsid w:val="009558B3"/>
    <w:rsid w:val="009D33C5"/>
    <w:rsid w:val="009F7C85"/>
    <w:rsid w:val="00A00DFB"/>
    <w:rsid w:val="00A2089D"/>
    <w:rsid w:val="00A65CAA"/>
    <w:rsid w:val="00A66EDE"/>
    <w:rsid w:val="00A85EFC"/>
    <w:rsid w:val="00AC0D27"/>
    <w:rsid w:val="00AE59B7"/>
    <w:rsid w:val="00AE6D3B"/>
    <w:rsid w:val="00AF5F6B"/>
    <w:rsid w:val="00B12442"/>
    <w:rsid w:val="00B1309C"/>
    <w:rsid w:val="00B9729D"/>
    <w:rsid w:val="00C01921"/>
    <w:rsid w:val="00C13D1A"/>
    <w:rsid w:val="00C174A8"/>
    <w:rsid w:val="00C31742"/>
    <w:rsid w:val="00C56B53"/>
    <w:rsid w:val="00CD4D51"/>
    <w:rsid w:val="00CE4089"/>
    <w:rsid w:val="00CF0EB3"/>
    <w:rsid w:val="00CF4D69"/>
    <w:rsid w:val="00D60290"/>
    <w:rsid w:val="00DB5D2A"/>
    <w:rsid w:val="00E255A1"/>
    <w:rsid w:val="00E439BE"/>
    <w:rsid w:val="00E53F41"/>
    <w:rsid w:val="00E61C81"/>
    <w:rsid w:val="00E93CBE"/>
    <w:rsid w:val="00EF0CB2"/>
    <w:rsid w:val="00F31FE8"/>
    <w:rsid w:val="00F32A03"/>
    <w:rsid w:val="00F36718"/>
    <w:rsid w:val="00F53CD0"/>
    <w:rsid w:val="00F61C8E"/>
    <w:rsid w:val="00F648BF"/>
    <w:rsid w:val="00F64995"/>
    <w:rsid w:val="00FD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25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25" w:unhideWhenUsed="1"/>
    <w:lsdException w:name="List Number 3" w:semiHidden="1" w:uiPriority="25" w:unhideWhenUsed="1"/>
    <w:lsdException w:name="List Number 4" w:semiHidden="1" w:uiPriority="25" w:unhideWhenUsed="1"/>
    <w:lsdException w:name="List Number 5" w:semiHidden="1" w:uiPriority="25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F29"/>
    <w:rPr>
      <w:rFonts w:cs="Times New Roman"/>
      <w:sz w:val="3276"/>
      <w:szCs w:val="327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sid w:val="001463E7"/>
    <w:rPr>
      <w:color w:val="7F7F7F" w:themeColor="text1" w:themeTint="80"/>
      <w:bdr w:val="none" w:sz="0" w:space="0" w:color="auto"/>
      <w:shd w:val="clear" w:color="auto" w:fill="F0F0F0"/>
    </w:rPr>
  </w:style>
  <w:style w:type="paragraph" w:styleId="Innehll1">
    <w:name w:val="toc 1"/>
    <w:basedOn w:val="Normal"/>
    <w:next w:val="Normal"/>
    <w:uiPriority w:val="39"/>
    <w:rsid w:val="00824BF0"/>
    <w:pPr>
      <w:tabs>
        <w:tab w:val="right" w:leader="dot" w:pos="9062"/>
      </w:tabs>
      <w:spacing w:after="100" w:line="288" w:lineRule="auto"/>
      <w:ind w:left="425" w:hanging="425"/>
    </w:pPr>
    <w:rPr>
      <w:rFonts w:cstheme="minorBidi"/>
      <w:noProof/>
      <w:sz w:val="19"/>
      <w:szCs w:val="19"/>
      <w:lang w:val="sv-SE"/>
    </w:rPr>
  </w:style>
  <w:style w:type="paragraph" w:styleId="Innehll2">
    <w:name w:val="toc 2"/>
    <w:basedOn w:val="Normal"/>
    <w:next w:val="Normal"/>
    <w:uiPriority w:val="39"/>
    <w:rsid w:val="00824BF0"/>
    <w:pPr>
      <w:tabs>
        <w:tab w:val="right" w:leader="dot" w:pos="9062"/>
      </w:tabs>
      <w:spacing w:after="100" w:line="288" w:lineRule="auto"/>
      <w:ind w:left="850" w:hanging="425"/>
    </w:pPr>
    <w:rPr>
      <w:rFonts w:cstheme="minorBidi"/>
      <w:noProof/>
      <w:sz w:val="19"/>
      <w:szCs w:val="19"/>
      <w:lang w:val="sv-SE" w:eastAsia="en-US"/>
    </w:rPr>
  </w:style>
  <w:style w:type="paragraph" w:styleId="Innehll3">
    <w:name w:val="toc 3"/>
    <w:basedOn w:val="Normal"/>
    <w:next w:val="Normal"/>
    <w:uiPriority w:val="39"/>
    <w:rsid w:val="00824BF0"/>
    <w:pPr>
      <w:tabs>
        <w:tab w:val="right" w:leader="dot" w:pos="9062"/>
      </w:tabs>
      <w:spacing w:after="100" w:line="288" w:lineRule="auto"/>
      <w:ind w:left="1276" w:hanging="425"/>
    </w:pPr>
    <w:rPr>
      <w:rFonts w:cstheme="minorBidi"/>
      <w:noProof/>
      <w:sz w:val="19"/>
      <w:szCs w:val="19"/>
      <w:lang w:val="sv-SE" w:eastAsia="en-US"/>
    </w:rPr>
  </w:style>
  <w:style w:type="paragraph" w:styleId="Numreradlista">
    <w:name w:val="List Number"/>
    <w:basedOn w:val="Normal"/>
    <w:uiPriority w:val="25"/>
    <w:qFormat/>
    <w:rsid w:val="00824BF0"/>
    <w:pPr>
      <w:numPr>
        <w:numId w:val="6"/>
      </w:numPr>
      <w:spacing w:after="80" w:line="288" w:lineRule="auto"/>
      <w:ind w:left="357" w:hanging="357"/>
      <w:contextualSpacing/>
    </w:pPr>
    <w:rPr>
      <w:rFonts w:cstheme="minorBidi"/>
      <w:sz w:val="19"/>
      <w:szCs w:val="19"/>
      <w:lang w:val="sv-SE" w:eastAsia="en-US"/>
    </w:rPr>
  </w:style>
  <w:style w:type="character" w:styleId="Hyperlnk">
    <w:name w:val="Hyperlink"/>
    <w:basedOn w:val="Standardstycketeckensnitt"/>
    <w:uiPriority w:val="99"/>
    <w:rsid w:val="00824BF0"/>
    <w:rPr>
      <w:color w:val="0563C1" w:themeColor="hyperlink"/>
      <w:u w:val="single"/>
    </w:rPr>
  </w:style>
  <w:style w:type="paragraph" w:styleId="Numreradlista2">
    <w:name w:val="List Number 2"/>
    <w:basedOn w:val="Numreradlista"/>
    <w:uiPriority w:val="25"/>
    <w:rsid w:val="00824BF0"/>
    <w:pPr>
      <w:numPr>
        <w:ilvl w:val="1"/>
      </w:numPr>
    </w:pPr>
  </w:style>
  <w:style w:type="paragraph" w:styleId="Numreradlista3">
    <w:name w:val="List Number 3"/>
    <w:basedOn w:val="Numreradlista2"/>
    <w:uiPriority w:val="25"/>
    <w:rsid w:val="00824BF0"/>
    <w:pPr>
      <w:numPr>
        <w:ilvl w:val="2"/>
      </w:numPr>
    </w:pPr>
  </w:style>
  <w:style w:type="paragraph" w:styleId="Numreradlista4">
    <w:name w:val="List Number 4"/>
    <w:basedOn w:val="Numreradlista3"/>
    <w:uiPriority w:val="25"/>
    <w:semiHidden/>
    <w:rsid w:val="00824BF0"/>
    <w:pPr>
      <w:numPr>
        <w:ilvl w:val="3"/>
      </w:numPr>
    </w:pPr>
  </w:style>
  <w:style w:type="paragraph" w:styleId="Numreradlista5">
    <w:name w:val="List Number 5"/>
    <w:basedOn w:val="Numreradlista4"/>
    <w:uiPriority w:val="25"/>
    <w:semiHidden/>
    <w:rsid w:val="00824BF0"/>
    <w:pPr>
      <w:numPr>
        <w:ilvl w:val="4"/>
      </w:numPr>
    </w:pPr>
  </w:style>
  <w:style w:type="paragraph" w:customStyle="1" w:styleId="Innehllsfrtecknejrubrik">
    <w:name w:val="Innehållsförteckn (ej rubrik)"/>
    <w:rsid w:val="00824BF0"/>
    <w:rPr>
      <w:rFonts w:cs="Times New Roman"/>
      <w:sz w:val="3276"/>
      <w:szCs w:val="3276"/>
    </w:rPr>
  </w:style>
  <w:style w:type="paragraph" w:customStyle="1" w:styleId="834011369A044D908CC6B52B93804310">
    <w:name w:val="834011369A044D908CC6B52B93804310"/>
    <w:rsid w:val="001463E7"/>
    <w:rPr>
      <w:lang w:val="sv-SE" w:eastAsia="sv-SE"/>
    </w:rPr>
  </w:style>
  <w:style w:type="paragraph" w:customStyle="1" w:styleId="4383378B67C94C268CA8090B19785C58">
    <w:name w:val="4383378B67C94C268CA8090B19785C58"/>
    <w:rsid w:val="001463E7"/>
    <w:rPr>
      <w:lang w:val="sv-SE" w:eastAsia="sv-SE"/>
    </w:rPr>
  </w:style>
  <w:style w:type="paragraph" w:customStyle="1" w:styleId="770F56539A154485B869FA71520B339E">
    <w:name w:val="770F56539A154485B869FA71520B339E"/>
    <w:rsid w:val="001463E7"/>
    <w:rPr>
      <w:lang w:val="sv-SE" w:eastAsia="sv-SE"/>
    </w:rPr>
  </w:style>
  <w:style w:type="paragraph" w:customStyle="1" w:styleId="FF2B8310FDE34507A19227649F5FB5783">
    <w:name w:val="FF2B8310FDE34507A19227649F5FB5783"/>
    <w:rsid w:val="009D33C5"/>
    <w:pPr>
      <w:spacing w:before="160" w:after="320" w:line="240" w:lineRule="auto"/>
      <w:contextualSpacing/>
    </w:pPr>
    <w:rPr>
      <w:rFonts w:asciiTheme="majorHAnsi" w:eastAsiaTheme="majorEastAsia" w:hAnsiTheme="majorHAnsi" w:cstheme="majorBidi"/>
      <w:b/>
      <w:color w:val="1A3050"/>
      <w:spacing w:val="-20"/>
      <w:sz w:val="96"/>
      <w:szCs w:val="96"/>
      <w:lang w:val="sv-SE" w:eastAsia="en-US"/>
    </w:rPr>
  </w:style>
  <w:style w:type="paragraph" w:customStyle="1" w:styleId="BDA89DDC9C8847019A964DD57C23F1DD1">
    <w:name w:val="BDA89DDC9C8847019A964DD57C23F1DD1"/>
    <w:rsid w:val="009D33C5"/>
    <w:pPr>
      <w:spacing w:before="160" w:after="0" w:line="288" w:lineRule="auto"/>
    </w:pPr>
    <w:rPr>
      <w:sz w:val="20"/>
      <w:szCs w:val="20"/>
      <w:lang w:val="sv-SE" w:eastAsia="en-US"/>
    </w:rPr>
  </w:style>
  <w:style w:type="paragraph" w:customStyle="1" w:styleId="8B8DADB1FA8C40CC99BB4A87E446C5DB3">
    <w:name w:val="8B8DADB1FA8C40CC99BB4A87E446C5DB3"/>
    <w:rsid w:val="009D33C5"/>
    <w:pPr>
      <w:spacing w:before="160" w:after="0" w:line="288" w:lineRule="auto"/>
    </w:pPr>
    <w:rPr>
      <w:sz w:val="20"/>
      <w:szCs w:val="20"/>
      <w:lang w:val="sv-SE" w:eastAsia="en-US"/>
    </w:rPr>
  </w:style>
  <w:style w:type="paragraph" w:customStyle="1" w:styleId="C9FA13A4D8FF475598950D6EDA0206A63">
    <w:name w:val="C9FA13A4D8FF475598950D6EDA0206A63"/>
    <w:rsid w:val="009D33C5"/>
    <w:pPr>
      <w:keepNext/>
      <w:keepLines/>
      <w:spacing w:line="240" w:lineRule="auto"/>
      <w:contextualSpacing/>
      <w:outlineLvl w:val="0"/>
    </w:pPr>
    <w:rPr>
      <w:rFonts w:asciiTheme="majorHAnsi" w:eastAsiaTheme="majorEastAsia" w:hAnsiTheme="majorHAnsi" w:cstheme="majorBidi"/>
      <w:b/>
      <w:bCs/>
      <w:sz w:val="60"/>
      <w:szCs w:val="56"/>
      <w:lang w:eastAsia="en-US"/>
    </w:rPr>
  </w:style>
  <w:style w:type="paragraph" w:customStyle="1" w:styleId="55740A2D69EE4B898151901550F7F5103">
    <w:name w:val="55740A2D69EE4B898151901550F7F5103"/>
    <w:rsid w:val="009D33C5"/>
    <w:pPr>
      <w:spacing w:before="320" w:after="520" w:line="288" w:lineRule="auto"/>
    </w:pPr>
    <w:rPr>
      <w:b/>
      <w:bCs/>
      <w:sz w:val="20"/>
      <w:szCs w:val="20"/>
      <w:lang w:eastAsia="en-US"/>
    </w:rPr>
  </w:style>
  <w:style w:type="paragraph" w:customStyle="1" w:styleId="E04E13A73FED444DB0A79FDA41BC79DB3">
    <w:name w:val="E04E13A73FED444DB0A79FDA41BC79DB3"/>
    <w:rsid w:val="009D33C5"/>
    <w:pPr>
      <w:spacing w:before="160" w:after="0" w:line="288" w:lineRule="auto"/>
    </w:pPr>
    <w:rPr>
      <w:sz w:val="20"/>
      <w:szCs w:val="20"/>
      <w:lang w:val="sv-SE" w:eastAsia="en-US"/>
    </w:rPr>
  </w:style>
  <w:style w:type="paragraph" w:customStyle="1" w:styleId="57A7EF2884804CA78FA394E67AE274063">
    <w:name w:val="57A7EF2884804CA78FA394E67AE274063"/>
    <w:rsid w:val="009D33C5"/>
    <w:pPr>
      <w:keepNext/>
      <w:keepLines/>
      <w:spacing w:line="240" w:lineRule="auto"/>
      <w:contextualSpacing/>
      <w:outlineLvl w:val="0"/>
    </w:pPr>
    <w:rPr>
      <w:rFonts w:asciiTheme="majorHAnsi" w:eastAsiaTheme="majorEastAsia" w:hAnsiTheme="majorHAnsi" w:cstheme="majorBidi"/>
      <w:b/>
      <w:bCs/>
      <w:sz w:val="60"/>
      <w:szCs w:val="56"/>
      <w:lang w:eastAsia="en-US"/>
    </w:rPr>
  </w:style>
  <w:style w:type="paragraph" w:customStyle="1" w:styleId="3DFC5464C9B7437A9B1FECACB16DCC923">
    <w:name w:val="3DFC5464C9B7437A9B1FECACB16DCC923"/>
    <w:rsid w:val="009D33C5"/>
    <w:pPr>
      <w:spacing w:before="160" w:after="0" w:line="288" w:lineRule="auto"/>
    </w:pPr>
    <w:rPr>
      <w:sz w:val="20"/>
      <w:szCs w:val="20"/>
      <w:lang w:val="sv-SE" w:eastAsia="en-US"/>
    </w:rPr>
  </w:style>
  <w:style w:type="paragraph" w:customStyle="1" w:styleId="654B347FE72B4A27B4D170AC97737D8A3">
    <w:name w:val="654B347FE72B4A27B4D170AC97737D8A3"/>
    <w:rsid w:val="009D33C5"/>
    <w:pPr>
      <w:spacing w:before="160" w:after="0" w:line="288" w:lineRule="auto"/>
    </w:pPr>
    <w:rPr>
      <w:sz w:val="20"/>
      <w:szCs w:val="20"/>
      <w:lang w:val="sv-SE" w:eastAsia="en-US"/>
    </w:rPr>
  </w:style>
  <w:style w:type="paragraph" w:customStyle="1" w:styleId="A76B704F11384414B8D8A653C356AE703">
    <w:name w:val="A76B704F11384414B8D8A653C356AE703"/>
    <w:rsid w:val="009D33C5"/>
    <w:pPr>
      <w:spacing w:before="160" w:after="320" w:line="264" w:lineRule="auto"/>
      <w:contextualSpacing/>
    </w:pPr>
    <w:rPr>
      <w:rFonts w:asciiTheme="majorHAnsi" w:eastAsiaTheme="majorEastAsia" w:hAnsiTheme="majorHAnsi" w:cstheme="majorBidi"/>
      <w:b/>
      <w:color w:val="1A3050"/>
      <w:sz w:val="52"/>
      <w:szCs w:val="96"/>
      <w:lang w:val="sv-SE" w:eastAsia="en-US"/>
    </w:rPr>
  </w:style>
  <w:style w:type="paragraph" w:customStyle="1" w:styleId="C27900F76B424FECA89CDFCC11E007F93">
    <w:name w:val="C27900F76B424FECA89CDFCC11E007F93"/>
    <w:rsid w:val="009D33C5"/>
    <w:pPr>
      <w:tabs>
        <w:tab w:val="center" w:pos="4536"/>
        <w:tab w:val="right" w:pos="9072"/>
      </w:tabs>
      <w:spacing w:after="0" w:line="240" w:lineRule="auto"/>
    </w:pPr>
    <w:rPr>
      <w:sz w:val="16"/>
      <w:szCs w:val="20"/>
      <w:lang w:val="sv-SE" w:eastAsia="en-US"/>
    </w:rPr>
  </w:style>
  <w:style w:type="paragraph" w:customStyle="1" w:styleId="06B93F13B1824FAA95B66FCE38236C973">
    <w:name w:val="06B93F13B1824FAA95B66FCE38236C973"/>
    <w:rsid w:val="009D33C5"/>
    <w:pPr>
      <w:tabs>
        <w:tab w:val="center" w:pos="4536"/>
        <w:tab w:val="right" w:pos="9072"/>
      </w:tabs>
      <w:spacing w:after="0" w:line="240" w:lineRule="auto"/>
    </w:pPr>
    <w:rPr>
      <w:sz w:val="16"/>
      <w:szCs w:val="20"/>
      <w:lang w:val="sv-SE" w:eastAsia="en-US"/>
    </w:rPr>
  </w:style>
  <w:style w:type="paragraph" w:customStyle="1" w:styleId="40CCD825379640D1B14D4D93E684E659">
    <w:name w:val="40CCD825379640D1B14D4D93E684E659"/>
    <w:rsid w:val="009D33C5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eam Sweden Word">
      <a:dk1>
        <a:sysClr val="windowText" lastClr="000000"/>
      </a:dk1>
      <a:lt1>
        <a:sysClr val="window" lastClr="FFFFFF"/>
      </a:lt1>
      <a:dk2>
        <a:srgbClr val="142638"/>
      </a:dk2>
      <a:lt2>
        <a:srgbClr val="F8F8F8"/>
      </a:lt2>
      <a:accent1>
        <a:srgbClr val="008862"/>
      </a:accent1>
      <a:accent2>
        <a:srgbClr val="004D6B"/>
      </a:accent2>
      <a:accent3>
        <a:srgbClr val="C2175C"/>
      </a:accent3>
      <a:accent4>
        <a:srgbClr val="142638"/>
      </a:accent4>
      <a:accent5>
        <a:srgbClr val="663BB8"/>
      </a:accent5>
      <a:accent6>
        <a:srgbClr val="3A3A3A"/>
      </a:accent6>
      <a:hlink>
        <a:srgbClr val="32ACDF"/>
      </a:hlink>
      <a:folHlink>
        <a:srgbClr val="FF8000"/>
      </a:folHlink>
    </a:clrScheme>
    <a:fontScheme name="Team Sweden Font Word">
      <a:majorFont>
        <a:latin typeface="Sweden Sans"/>
        <a:ea typeface=""/>
        <a:cs typeface=""/>
      </a:majorFont>
      <a:minorFont>
        <a:latin typeface="Sweden Sans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custClrLst>
    <a:custClr>
      <a:srgbClr val="142638"/>
    </a:custClr>
    <a:custClr>
      <a:srgbClr val="1A3050"/>
    </a:custClr>
    <a:custClr>
      <a:srgbClr val="005293"/>
    </a:custClr>
    <a:custClr>
      <a:srgbClr val="FECB00"/>
    </a:custClr>
    <a:custClr>
      <a:srgbClr val="FFD481"/>
    </a:custClr>
    <a:custClr>
      <a:srgbClr val="E8E3D1"/>
    </a:custClr>
  </a:custClrLst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863B7-79BA-4346-8557-28617173D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 Vit.dotx</Template>
  <TotalTime>581</TotalTime>
  <Pages>6</Pages>
  <Words>104</Words>
  <Characters>554</Characters>
  <Application>Microsoft Office Word</Application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Carolina Bjurlefors</cp:lastModifiedBy>
  <cp:revision>42</cp:revision>
  <cp:lastPrinted>2019-02-18T10:06:00Z</cp:lastPrinted>
  <dcterms:created xsi:type="dcterms:W3CDTF">2016-05-12T06:02:00Z</dcterms:created>
  <dcterms:modified xsi:type="dcterms:W3CDTF">2021-04-07T12:29:00Z</dcterms:modified>
</cp:coreProperties>
</file>